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A4473" w14:textId="77777777" w:rsidR="00210870" w:rsidRDefault="00210870" w:rsidP="00210870">
      <w:pPr>
        <w:pStyle w:val="Header"/>
        <w:spacing w:before="120" w:after="120"/>
        <w:jc w:val="center"/>
        <w:outlineLvl w:val="0"/>
        <w:rPr>
          <w:rFonts w:ascii="Tahoma" w:hAnsi="Tahoma" w:cs="Tahoma"/>
        </w:rPr>
      </w:pPr>
      <w:r>
        <w:rPr>
          <w:rFonts w:ascii="Tahoma" w:hAnsi="Tahoma" w:cs="Tahoma"/>
        </w:rPr>
        <w:t>REG NO:  92/001049/08</w:t>
      </w:r>
    </w:p>
    <w:p w14:paraId="7D60F1C6" w14:textId="77777777" w:rsidR="00935966" w:rsidRPr="00F81452" w:rsidRDefault="00935966" w:rsidP="00935966">
      <w:pPr>
        <w:keepNext/>
        <w:tabs>
          <w:tab w:val="left" w:pos="1361"/>
        </w:tabs>
        <w:spacing w:before="120" w:after="120"/>
        <w:jc w:val="center"/>
        <w:outlineLvl w:val="1"/>
        <w:rPr>
          <w:rFonts w:ascii="Tahoma" w:eastAsia="Times New Roman" w:hAnsi="Tahoma" w:cs="Tahoma"/>
          <w:b/>
          <w:szCs w:val="24"/>
        </w:rPr>
      </w:pPr>
      <w:r w:rsidRPr="00F81452">
        <w:rPr>
          <w:rFonts w:ascii="Tahoma" w:eastAsia="Times New Roman" w:hAnsi="Tahoma" w:cs="Tahoma"/>
          <w:b/>
          <w:szCs w:val="24"/>
        </w:rPr>
        <w:t>CODE OF CONDUCT</w:t>
      </w:r>
    </w:p>
    <w:p w14:paraId="0B282667" w14:textId="77777777" w:rsidR="00935966" w:rsidRPr="00F81452" w:rsidRDefault="00935966" w:rsidP="00935966">
      <w:pPr>
        <w:jc w:val="both"/>
        <w:rPr>
          <w:rFonts w:ascii="Tahoma" w:hAnsi="Tahoma" w:cs="Tahoma"/>
          <w:sz w:val="20"/>
        </w:rPr>
      </w:pPr>
    </w:p>
    <w:p w14:paraId="1E55FF6F" w14:textId="77777777" w:rsidR="00935966" w:rsidRPr="00F81452" w:rsidRDefault="00935966" w:rsidP="00935966">
      <w:pPr>
        <w:tabs>
          <w:tab w:val="left" w:pos="1361"/>
        </w:tabs>
        <w:jc w:val="both"/>
        <w:rPr>
          <w:rFonts w:ascii="Tahoma" w:eastAsia="Times New Roman" w:hAnsi="Tahoma" w:cs="Tahoma"/>
          <w:sz w:val="20"/>
        </w:rPr>
      </w:pPr>
      <w:r w:rsidRPr="00F81452">
        <w:rPr>
          <w:rFonts w:ascii="Tahoma" w:eastAsia="Times New Roman" w:hAnsi="Tahoma" w:cs="Tahoma"/>
          <w:sz w:val="20"/>
        </w:rPr>
        <w:t xml:space="preserve">We, the Signatories of the South African Defence Industry (SADI) / AMD Code of Conduct (“the Code of Conduct”) hereby agree to conform to the following principles of business conduct and to encourage those non-member entities </w:t>
      </w:r>
      <w:proofErr w:type="gramStart"/>
      <w:r w:rsidRPr="00F81452">
        <w:rPr>
          <w:rFonts w:ascii="Tahoma" w:eastAsia="Times New Roman" w:hAnsi="Tahoma" w:cs="Tahoma"/>
          <w:sz w:val="20"/>
        </w:rPr>
        <w:t>within, or</w:t>
      </w:r>
      <w:proofErr w:type="gramEnd"/>
      <w:r w:rsidRPr="00F81452">
        <w:rPr>
          <w:rFonts w:ascii="Tahoma" w:eastAsia="Times New Roman" w:hAnsi="Tahoma" w:cs="Tahoma"/>
          <w:sz w:val="20"/>
        </w:rPr>
        <w:t xml:space="preserve"> associated with the SADI to do the same.  We also accept that any stakeholder may report an alleged breach of this Code of Conduct and that AMD shall have the right to make all reasonable attempts to confirm the breach and to address the complaint, through mediation or other relevant means which shall include, but will not be limited to, the revocation of membership of any member entity as well as communicating such decisions to all stakeholders.</w:t>
      </w:r>
    </w:p>
    <w:p w14:paraId="6434F9C6" w14:textId="77777777" w:rsidR="00935966" w:rsidRPr="00F81452" w:rsidRDefault="00935966" w:rsidP="00935966">
      <w:pPr>
        <w:jc w:val="both"/>
        <w:rPr>
          <w:rFonts w:ascii="Tahoma" w:hAnsi="Tahoma" w:cs="Tahoma"/>
          <w:b/>
          <w:sz w:val="20"/>
        </w:rPr>
      </w:pPr>
    </w:p>
    <w:p w14:paraId="5F5F0076" w14:textId="77777777" w:rsidR="00935966" w:rsidRPr="00F81452" w:rsidRDefault="00935966" w:rsidP="00935966">
      <w:pPr>
        <w:jc w:val="both"/>
        <w:rPr>
          <w:rFonts w:ascii="Tahoma" w:hAnsi="Tahoma" w:cs="Tahoma"/>
          <w:b/>
          <w:sz w:val="20"/>
        </w:rPr>
      </w:pPr>
      <w:r w:rsidRPr="00F81452">
        <w:rPr>
          <w:rFonts w:ascii="Tahoma" w:hAnsi="Tahoma" w:cs="Tahoma"/>
          <w:b/>
          <w:sz w:val="20"/>
        </w:rPr>
        <w:t>AS A COLLECTIVE</w:t>
      </w:r>
    </w:p>
    <w:p w14:paraId="5AA19F68" w14:textId="77777777" w:rsidR="00935966" w:rsidRPr="00F81452" w:rsidRDefault="00935966" w:rsidP="00935966">
      <w:pPr>
        <w:jc w:val="both"/>
        <w:rPr>
          <w:rFonts w:ascii="Tahoma" w:hAnsi="Tahoma" w:cs="Tahoma"/>
          <w:b/>
          <w:sz w:val="20"/>
        </w:rPr>
      </w:pPr>
    </w:p>
    <w:p w14:paraId="056D523E" w14:textId="77777777" w:rsidR="00935966" w:rsidRPr="00F81452" w:rsidRDefault="00935966" w:rsidP="00935966">
      <w:pPr>
        <w:numPr>
          <w:ilvl w:val="0"/>
          <w:numId w:val="5"/>
        </w:numPr>
        <w:tabs>
          <w:tab w:val="num" w:pos="567"/>
        </w:tabs>
        <w:spacing w:before="120" w:after="120"/>
        <w:ind w:left="567" w:hanging="567"/>
        <w:jc w:val="both"/>
        <w:rPr>
          <w:rFonts w:ascii="Tahoma" w:eastAsia="Times New Roman" w:hAnsi="Tahoma" w:cs="Tahoma"/>
          <w:sz w:val="18"/>
          <w:szCs w:val="18"/>
          <w:lang w:val="en-US"/>
        </w:rPr>
      </w:pPr>
      <w:r w:rsidRPr="00F81452">
        <w:rPr>
          <w:rFonts w:ascii="Tahoma" w:eastAsia="Times New Roman" w:hAnsi="Tahoma" w:cs="Tahoma"/>
          <w:sz w:val="20"/>
          <w:szCs w:val="24"/>
          <w:lang w:val="en-US"/>
        </w:rPr>
        <w:t xml:space="preserve">Preserving the </w:t>
      </w:r>
      <w:proofErr w:type="spellStart"/>
      <w:r w:rsidRPr="00F81452">
        <w:rPr>
          <w:rFonts w:ascii="Tahoma" w:eastAsia="Times New Roman" w:hAnsi="Tahoma" w:cs="Tahoma"/>
          <w:sz w:val="20"/>
          <w:szCs w:val="24"/>
          <w:lang w:val="en-US"/>
        </w:rPr>
        <w:t>honour</w:t>
      </w:r>
      <w:proofErr w:type="spellEnd"/>
      <w:r w:rsidRPr="00F81452">
        <w:rPr>
          <w:rFonts w:ascii="Tahoma" w:eastAsia="Times New Roman" w:hAnsi="Tahoma" w:cs="Tahoma"/>
          <w:sz w:val="20"/>
          <w:szCs w:val="24"/>
          <w:lang w:val="en-US"/>
        </w:rPr>
        <w:t xml:space="preserve">, </w:t>
      </w:r>
      <w:proofErr w:type="gramStart"/>
      <w:r w:rsidRPr="00F81452">
        <w:rPr>
          <w:rFonts w:ascii="Tahoma" w:eastAsia="Times New Roman" w:hAnsi="Tahoma" w:cs="Tahoma"/>
          <w:sz w:val="20"/>
          <w:szCs w:val="24"/>
          <w:lang w:val="en-US"/>
        </w:rPr>
        <w:t>integrity</w:t>
      </w:r>
      <w:proofErr w:type="gramEnd"/>
      <w:r w:rsidRPr="00F81452">
        <w:rPr>
          <w:rFonts w:ascii="Tahoma" w:eastAsia="Times New Roman" w:hAnsi="Tahoma" w:cs="Tahoma"/>
          <w:sz w:val="20"/>
          <w:szCs w:val="24"/>
          <w:lang w:val="en-US"/>
        </w:rPr>
        <w:t xml:space="preserve"> and good name of the SADI by displaying professionalism, competence and ethical conduct at all business dealings and in the receipt / offering of business courtesies.</w:t>
      </w:r>
    </w:p>
    <w:p w14:paraId="4DF8D8DC" w14:textId="77777777" w:rsidR="00935966" w:rsidRPr="00F81452" w:rsidRDefault="00935966" w:rsidP="00935966">
      <w:pPr>
        <w:numPr>
          <w:ilvl w:val="0"/>
          <w:numId w:val="5"/>
        </w:numPr>
        <w:tabs>
          <w:tab w:val="num" w:pos="601"/>
        </w:tabs>
        <w:spacing w:before="120" w:after="120"/>
        <w:ind w:left="601" w:hanging="601"/>
        <w:jc w:val="both"/>
        <w:rPr>
          <w:rFonts w:ascii="Tahoma" w:eastAsia="Times New Roman" w:hAnsi="Tahoma" w:cs="Tahoma"/>
          <w:sz w:val="18"/>
          <w:szCs w:val="18"/>
          <w:lang w:val="en-US"/>
        </w:rPr>
      </w:pPr>
      <w:r w:rsidRPr="00F81452">
        <w:rPr>
          <w:rFonts w:ascii="Tahoma" w:eastAsia="Times New Roman" w:hAnsi="Tahoma" w:cs="Tahoma"/>
          <w:sz w:val="20"/>
          <w:szCs w:val="24"/>
          <w:lang w:val="en-US"/>
        </w:rPr>
        <w:t>Promoting constructive and positive relationships with all stakeholders whilst encouraging and promoting the development and growth of a healthy supply chain within the local industry.</w:t>
      </w:r>
    </w:p>
    <w:p w14:paraId="5EA43C92" w14:textId="77777777" w:rsidR="00935966" w:rsidRPr="00F81452" w:rsidRDefault="00935966" w:rsidP="00935966">
      <w:pPr>
        <w:numPr>
          <w:ilvl w:val="0"/>
          <w:numId w:val="4"/>
        </w:numPr>
        <w:ind w:left="360"/>
        <w:jc w:val="both"/>
        <w:rPr>
          <w:rFonts w:ascii="Tahoma" w:hAnsi="Tahoma" w:cs="Tahoma"/>
          <w:sz w:val="20"/>
        </w:rPr>
      </w:pPr>
      <w:r w:rsidRPr="00F81452">
        <w:rPr>
          <w:rFonts w:ascii="Tahoma" w:hAnsi="Tahoma" w:cs="Tahoma"/>
          <w:sz w:val="20"/>
        </w:rPr>
        <w:t>Pursuing the growth and global integration of the SADI without compromising:</w:t>
      </w:r>
    </w:p>
    <w:p w14:paraId="5DB4A646" w14:textId="77777777" w:rsidR="00935966" w:rsidRPr="00F81452" w:rsidRDefault="00935966" w:rsidP="00935966">
      <w:pPr>
        <w:ind w:left="360"/>
        <w:jc w:val="both"/>
        <w:rPr>
          <w:rFonts w:ascii="Tahoma" w:hAnsi="Tahoma" w:cs="Tahoma"/>
          <w:sz w:val="20"/>
        </w:rPr>
      </w:pPr>
    </w:p>
    <w:p w14:paraId="765BA138" w14:textId="77777777" w:rsidR="00935966" w:rsidRPr="00F81452" w:rsidRDefault="00935966" w:rsidP="00935966">
      <w:pPr>
        <w:numPr>
          <w:ilvl w:val="1"/>
          <w:numId w:val="6"/>
        </w:numPr>
        <w:tabs>
          <w:tab w:val="num" w:pos="1350"/>
        </w:tabs>
        <w:ind w:left="1350" w:hanging="630"/>
        <w:jc w:val="both"/>
        <w:rPr>
          <w:rFonts w:ascii="Tahoma" w:hAnsi="Tahoma" w:cs="Tahoma"/>
          <w:sz w:val="18"/>
          <w:szCs w:val="18"/>
        </w:rPr>
      </w:pPr>
      <w:r w:rsidRPr="00F81452">
        <w:rPr>
          <w:rFonts w:ascii="Tahoma" w:hAnsi="Tahoma" w:cs="Tahoma"/>
          <w:sz w:val="18"/>
          <w:szCs w:val="18"/>
        </w:rPr>
        <w:t xml:space="preserve">The achievement of maximum local value-adding in products and services and the promotion of the utilisation of the South African industry </w:t>
      </w:r>
      <w:proofErr w:type="gramStart"/>
      <w:r w:rsidRPr="00F81452">
        <w:rPr>
          <w:rFonts w:ascii="Tahoma" w:hAnsi="Tahoma" w:cs="Tahoma"/>
          <w:sz w:val="18"/>
          <w:szCs w:val="18"/>
        </w:rPr>
        <w:t>where ever</w:t>
      </w:r>
      <w:proofErr w:type="gramEnd"/>
      <w:r w:rsidRPr="00F81452">
        <w:rPr>
          <w:rFonts w:ascii="Tahoma" w:hAnsi="Tahoma" w:cs="Tahoma"/>
          <w:sz w:val="18"/>
          <w:szCs w:val="18"/>
        </w:rPr>
        <w:t xml:space="preserve"> possible.</w:t>
      </w:r>
    </w:p>
    <w:p w14:paraId="3444E0B9" w14:textId="77777777" w:rsidR="00935966" w:rsidRPr="00F81452" w:rsidRDefault="00935966" w:rsidP="00935966">
      <w:pPr>
        <w:ind w:left="1350"/>
        <w:jc w:val="both"/>
        <w:rPr>
          <w:rFonts w:ascii="Tahoma" w:hAnsi="Tahoma" w:cs="Tahoma"/>
          <w:sz w:val="18"/>
          <w:szCs w:val="18"/>
        </w:rPr>
      </w:pPr>
    </w:p>
    <w:p w14:paraId="516DEAF4" w14:textId="77777777" w:rsidR="00935966" w:rsidRPr="00F81452" w:rsidRDefault="00935966" w:rsidP="00935966">
      <w:pPr>
        <w:numPr>
          <w:ilvl w:val="1"/>
          <w:numId w:val="6"/>
        </w:numPr>
        <w:tabs>
          <w:tab w:val="num" w:pos="1350"/>
        </w:tabs>
        <w:ind w:left="1350" w:hanging="630"/>
        <w:jc w:val="both"/>
        <w:rPr>
          <w:rFonts w:ascii="Tahoma" w:hAnsi="Tahoma" w:cs="Tahoma"/>
          <w:sz w:val="18"/>
          <w:szCs w:val="18"/>
        </w:rPr>
      </w:pPr>
      <w:r w:rsidRPr="00F81452">
        <w:rPr>
          <w:rFonts w:ascii="Tahoma" w:hAnsi="Tahoma" w:cs="Tahoma"/>
          <w:sz w:val="18"/>
          <w:szCs w:val="18"/>
        </w:rPr>
        <w:t>The protection of information/immaterial property rights of national/industry importance; and</w:t>
      </w:r>
    </w:p>
    <w:p w14:paraId="00DB7301" w14:textId="77777777" w:rsidR="00935966" w:rsidRPr="00F81452" w:rsidRDefault="00935966" w:rsidP="00935966">
      <w:pPr>
        <w:ind w:left="720"/>
        <w:rPr>
          <w:rFonts w:ascii="Tahoma" w:hAnsi="Tahoma" w:cs="Tahoma"/>
          <w:sz w:val="18"/>
          <w:szCs w:val="18"/>
        </w:rPr>
      </w:pPr>
    </w:p>
    <w:p w14:paraId="7DD7911A" w14:textId="77777777" w:rsidR="00935966" w:rsidRPr="00F81452" w:rsidRDefault="00935966" w:rsidP="00935966">
      <w:pPr>
        <w:numPr>
          <w:ilvl w:val="1"/>
          <w:numId w:val="6"/>
        </w:numPr>
        <w:tabs>
          <w:tab w:val="num" w:pos="1350"/>
        </w:tabs>
        <w:ind w:left="1350" w:hanging="630"/>
        <w:jc w:val="both"/>
        <w:rPr>
          <w:rFonts w:ascii="Tahoma" w:hAnsi="Tahoma" w:cs="Tahoma"/>
          <w:sz w:val="18"/>
          <w:szCs w:val="18"/>
        </w:rPr>
      </w:pPr>
      <w:r w:rsidRPr="00F81452">
        <w:rPr>
          <w:rFonts w:ascii="Tahoma" w:hAnsi="Tahoma" w:cs="Tahoma"/>
          <w:sz w:val="18"/>
          <w:szCs w:val="18"/>
        </w:rPr>
        <w:t>The protection of the SADI from practices of unfair international competition (e.g. undue political pressures, subsidised products, questionable commercial practices, conflicts of interest, etc.) which are to the detriment of either the local industry represented by, or members of the association.</w:t>
      </w:r>
    </w:p>
    <w:p w14:paraId="51E684F0" w14:textId="77777777" w:rsidR="00935966" w:rsidRPr="00F81452" w:rsidRDefault="00935966" w:rsidP="00935966">
      <w:pPr>
        <w:spacing w:before="120"/>
        <w:jc w:val="both"/>
        <w:rPr>
          <w:rFonts w:ascii="Tahoma" w:hAnsi="Tahoma" w:cs="Tahoma"/>
          <w:b/>
          <w:sz w:val="20"/>
        </w:rPr>
      </w:pPr>
      <w:r w:rsidRPr="00F81452">
        <w:rPr>
          <w:rFonts w:ascii="Tahoma" w:hAnsi="Tahoma" w:cs="Tahoma"/>
          <w:b/>
          <w:sz w:val="20"/>
        </w:rPr>
        <w:t>RELATIVE TO THE SA GOVERNMENT AND SOCIETY</w:t>
      </w:r>
    </w:p>
    <w:p w14:paraId="1386BF2F" w14:textId="77777777" w:rsidR="00935966" w:rsidRPr="00F81452" w:rsidRDefault="00935966" w:rsidP="00935966">
      <w:pPr>
        <w:spacing w:before="120"/>
        <w:jc w:val="both"/>
        <w:rPr>
          <w:rFonts w:ascii="Tahoma" w:hAnsi="Tahoma" w:cs="Tahoma"/>
          <w:b/>
          <w:sz w:val="20"/>
        </w:rPr>
      </w:pPr>
    </w:p>
    <w:p w14:paraId="3361394E" w14:textId="77777777" w:rsidR="00935966" w:rsidRPr="00F81452" w:rsidRDefault="00935966" w:rsidP="00935966">
      <w:pPr>
        <w:jc w:val="both"/>
        <w:rPr>
          <w:rFonts w:ascii="Tahoma" w:hAnsi="Tahoma" w:cs="Tahoma"/>
          <w:sz w:val="20"/>
        </w:rPr>
      </w:pPr>
      <w:r w:rsidRPr="00F81452">
        <w:rPr>
          <w:rFonts w:ascii="Tahoma" w:hAnsi="Tahoma" w:cs="Tahoma"/>
          <w:sz w:val="20"/>
        </w:rPr>
        <w:t xml:space="preserve">Conducting defence business in a manner that supports, </w:t>
      </w:r>
      <w:proofErr w:type="gramStart"/>
      <w:r w:rsidRPr="00F81452">
        <w:rPr>
          <w:rFonts w:ascii="Tahoma" w:hAnsi="Tahoma" w:cs="Tahoma"/>
          <w:sz w:val="20"/>
        </w:rPr>
        <w:t>supplements</w:t>
      </w:r>
      <w:proofErr w:type="gramEnd"/>
      <w:r w:rsidRPr="00F81452">
        <w:rPr>
          <w:rFonts w:ascii="Tahoma" w:hAnsi="Tahoma" w:cs="Tahoma"/>
          <w:sz w:val="20"/>
        </w:rPr>
        <w:t xml:space="preserve"> and complements the achievement of broader South African governmental and societal objectives with specific focus on:</w:t>
      </w:r>
    </w:p>
    <w:p w14:paraId="33E026E6" w14:textId="77777777" w:rsidR="00935966" w:rsidRPr="00F81452" w:rsidRDefault="00935966" w:rsidP="00935966">
      <w:pPr>
        <w:numPr>
          <w:ilvl w:val="0"/>
          <w:numId w:val="7"/>
        </w:numPr>
        <w:ind w:hanging="720"/>
        <w:jc w:val="both"/>
        <w:rPr>
          <w:rFonts w:ascii="Tahoma" w:hAnsi="Tahoma" w:cs="Tahoma"/>
          <w:sz w:val="20"/>
        </w:rPr>
      </w:pPr>
      <w:r w:rsidRPr="00F81452">
        <w:rPr>
          <w:rFonts w:ascii="Tahoma" w:hAnsi="Tahoma" w:cs="Tahoma"/>
          <w:sz w:val="20"/>
        </w:rPr>
        <w:t>Contributing to the economic growth of the country and thus to poverty alleviation, job creation and the creation of an equitable South African society.</w:t>
      </w:r>
    </w:p>
    <w:p w14:paraId="39411CEC" w14:textId="77777777" w:rsidR="00935966" w:rsidRPr="00F81452" w:rsidRDefault="00935966" w:rsidP="00935966">
      <w:pPr>
        <w:ind w:left="720"/>
        <w:jc w:val="both"/>
        <w:rPr>
          <w:rFonts w:ascii="Tahoma" w:hAnsi="Tahoma" w:cs="Tahoma"/>
          <w:sz w:val="20"/>
        </w:rPr>
      </w:pPr>
    </w:p>
    <w:p w14:paraId="11FF5BA2" w14:textId="77777777" w:rsidR="00935966" w:rsidRPr="00F81452" w:rsidRDefault="00935966" w:rsidP="00935966">
      <w:pPr>
        <w:numPr>
          <w:ilvl w:val="0"/>
          <w:numId w:val="7"/>
        </w:numPr>
        <w:ind w:hanging="720"/>
        <w:jc w:val="both"/>
        <w:rPr>
          <w:rFonts w:ascii="Tahoma" w:hAnsi="Tahoma" w:cs="Tahoma"/>
          <w:sz w:val="20"/>
        </w:rPr>
      </w:pPr>
      <w:r w:rsidRPr="00F81452">
        <w:rPr>
          <w:rFonts w:ascii="Tahoma" w:hAnsi="Tahoma" w:cs="Tahoma"/>
          <w:sz w:val="20"/>
        </w:rPr>
        <w:t>Contributing to the economic transformation of the South African economic landscape by adopting a SADI charter on broad-based Black economic empowerment in line with the government’s initiatives.</w:t>
      </w:r>
    </w:p>
    <w:p w14:paraId="0C6B1DC9" w14:textId="77777777" w:rsidR="00935966" w:rsidRPr="00F81452" w:rsidRDefault="00935966" w:rsidP="00935966">
      <w:pPr>
        <w:ind w:left="720"/>
        <w:rPr>
          <w:rFonts w:ascii="Tahoma" w:hAnsi="Tahoma" w:cs="Tahoma"/>
          <w:sz w:val="20"/>
        </w:rPr>
      </w:pPr>
    </w:p>
    <w:p w14:paraId="046269E3" w14:textId="77777777" w:rsidR="00935966" w:rsidRPr="00F81452" w:rsidRDefault="00935966" w:rsidP="00935966">
      <w:pPr>
        <w:numPr>
          <w:ilvl w:val="0"/>
          <w:numId w:val="7"/>
        </w:numPr>
        <w:ind w:hanging="720"/>
        <w:jc w:val="both"/>
        <w:rPr>
          <w:rFonts w:ascii="Tahoma" w:hAnsi="Tahoma" w:cs="Tahoma"/>
          <w:sz w:val="20"/>
        </w:rPr>
      </w:pPr>
      <w:r w:rsidRPr="00F81452">
        <w:rPr>
          <w:rFonts w:ascii="Tahoma" w:hAnsi="Tahoma" w:cs="Tahoma"/>
          <w:sz w:val="20"/>
        </w:rPr>
        <w:lastRenderedPageBreak/>
        <w:t>Contributing to the enhancement of the South African political image as a responsible nation both local and abroad.</w:t>
      </w:r>
    </w:p>
    <w:p w14:paraId="4E84CFFA" w14:textId="77777777" w:rsidR="00935966" w:rsidRPr="00F81452" w:rsidRDefault="00935966" w:rsidP="00935966">
      <w:pPr>
        <w:spacing w:before="120"/>
        <w:jc w:val="both"/>
        <w:rPr>
          <w:rFonts w:ascii="Tahoma" w:hAnsi="Tahoma" w:cs="Tahoma"/>
          <w:b/>
          <w:sz w:val="20"/>
        </w:rPr>
      </w:pPr>
      <w:r w:rsidRPr="00F81452">
        <w:rPr>
          <w:rFonts w:ascii="Tahoma" w:hAnsi="Tahoma" w:cs="Tahoma"/>
          <w:b/>
          <w:sz w:val="20"/>
        </w:rPr>
        <w:t>RELATIVE TO THE CLIENT</w:t>
      </w:r>
    </w:p>
    <w:p w14:paraId="582B9198" w14:textId="77777777" w:rsidR="00935966" w:rsidRPr="00F81452" w:rsidRDefault="00935966" w:rsidP="00935966">
      <w:pPr>
        <w:spacing w:before="120"/>
        <w:jc w:val="both"/>
        <w:rPr>
          <w:rFonts w:ascii="Tahoma" w:hAnsi="Tahoma" w:cs="Tahoma"/>
          <w:b/>
          <w:sz w:val="20"/>
        </w:rPr>
      </w:pPr>
    </w:p>
    <w:p w14:paraId="1A7D6404" w14:textId="77777777" w:rsidR="00935966" w:rsidRPr="00F81452" w:rsidRDefault="00935966" w:rsidP="00935966">
      <w:pPr>
        <w:numPr>
          <w:ilvl w:val="0"/>
          <w:numId w:val="8"/>
        </w:numPr>
        <w:tabs>
          <w:tab w:val="left" w:pos="720"/>
        </w:tabs>
        <w:spacing w:after="120"/>
        <w:ind w:hanging="720"/>
        <w:jc w:val="both"/>
        <w:rPr>
          <w:rFonts w:ascii="Tahoma" w:hAnsi="Tahoma" w:cs="Tahoma"/>
          <w:sz w:val="20"/>
        </w:rPr>
      </w:pPr>
      <w:r w:rsidRPr="00F81452">
        <w:rPr>
          <w:rFonts w:ascii="Tahoma" w:hAnsi="Tahoma" w:cs="Tahoma"/>
          <w:sz w:val="20"/>
        </w:rPr>
        <w:t>Treating clients, associates and suppliers with fairness, respect and courtesy and foster good relations.</w:t>
      </w:r>
    </w:p>
    <w:p w14:paraId="5772A13A" w14:textId="77777777" w:rsidR="00935966" w:rsidRPr="00F81452" w:rsidRDefault="00935966" w:rsidP="00935966">
      <w:pPr>
        <w:numPr>
          <w:ilvl w:val="0"/>
          <w:numId w:val="8"/>
        </w:numPr>
        <w:tabs>
          <w:tab w:val="left" w:pos="1361"/>
        </w:tabs>
        <w:spacing w:before="120" w:after="120"/>
        <w:ind w:hanging="720"/>
        <w:jc w:val="both"/>
        <w:rPr>
          <w:rFonts w:ascii="Tahoma" w:hAnsi="Tahoma" w:cs="Tahoma"/>
          <w:sz w:val="20"/>
        </w:rPr>
      </w:pPr>
      <w:r w:rsidRPr="00F81452">
        <w:rPr>
          <w:rFonts w:ascii="Tahoma" w:hAnsi="Tahoma" w:cs="Tahoma"/>
          <w:sz w:val="20"/>
        </w:rPr>
        <w:t xml:space="preserve">Providing world class products and services of quality, </w:t>
      </w:r>
      <w:proofErr w:type="gramStart"/>
      <w:r w:rsidRPr="00F81452">
        <w:rPr>
          <w:rFonts w:ascii="Tahoma" w:hAnsi="Tahoma" w:cs="Tahoma"/>
          <w:sz w:val="20"/>
        </w:rPr>
        <w:t>reliability</w:t>
      </w:r>
      <w:proofErr w:type="gramEnd"/>
      <w:r w:rsidRPr="00F81452">
        <w:rPr>
          <w:rFonts w:ascii="Tahoma" w:hAnsi="Tahoma" w:cs="Tahoma"/>
          <w:sz w:val="20"/>
        </w:rPr>
        <w:t xml:space="preserve"> and good value in line with clients’ requirements.</w:t>
      </w:r>
    </w:p>
    <w:p w14:paraId="63A01B9D" w14:textId="77777777" w:rsidR="00935966" w:rsidRPr="00F81452" w:rsidRDefault="00935966" w:rsidP="00935966">
      <w:pPr>
        <w:numPr>
          <w:ilvl w:val="0"/>
          <w:numId w:val="8"/>
        </w:numPr>
        <w:tabs>
          <w:tab w:val="left" w:pos="1361"/>
        </w:tabs>
        <w:spacing w:before="120" w:after="120"/>
        <w:ind w:left="1361" w:hanging="1361"/>
        <w:jc w:val="both"/>
        <w:rPr>
          <w:rFonts w:ascii="Tahoma" w:hAnsi="Tahoma" w:cs="Tahoma"/>
          <w:sz w:val="20"/>
        </w:rPr>
      </w:pPr>
      <w:r w:rsidRPr="00F81452">
        <w:rPr>
          <w:rFonts w:ascii="Tahoma" w:hAnsi="Tahoma" w:cs="Tahoma"/>
          <w:sz w:val="20"/>
        </w:rPr>
        <w:t>Avoiding the use of deliberately misleading advertising/promotion.</w:t>
      </w:r>
    </w:p>
    <w:p w14:paraId="1050454F" w14:textId="77777777" w:rsidR="00935966" w:rsidRPr="00F81452" w:rsidRDefault="00935966" w:rsidP="00935966">
      <w:pPr>
        <w:numPr>
          <w:ilvl w:val="0"/>
          <w:numId w:val="8"/>
        </w:numPr>
        <w:tabs>
          <w:tab w:val="left" w:pos="1361"/>
        </w:tabs>
        <w:spacing w:before="120" w:after="120"/>
        <w:ind w:hanging="720"/>
        <w:jc w:val="both"/>
        <w:rPr>
          <w:rFonts w:ascii="Tahoma" w:hAnsi="Tahoma" w:cs="Tahoma"/>
          <w:sz w:val="20"/>
        </w:rPr>
      </w:pPr>
      <w:r w:rsidRPr="00F81452">
        <w:rPr>
          <w:rFonts w:ascii="Tahoma" w:hAnsi="Tahoma" w:cs="Tahoma"/>
          <w:sz w:val="20"/>
        </w:rPr>
        <w:t xml:space="preserve">Protecting the interest and confidentiality of their clients and suppliers with specific reference to disclosure of information regarding business affairs, patents and intellectual property </w:t>
      </w:r>
      <w:proofErr w:type="gramStart"/>
      <w:r w:rsidRPr="00F81452">
        <w:rPr>
          <w:rFonts w:ascii="Tahoma" w:hAnsi="Tahoma" w:cs="Tahoma"/>
          <w:sz w:val="20"/>
        </w:rPr>
        <w:t>rights,  as</w:t>
      </w:r>
      <w:proofErr w:type="gramEnd"/>
      <w:r w:rsidRPr="00F81452">
        <w:rPr>
          <w:rFonts w:ascii="Tahoma" w:hAnsi="Tahoma" w:cs="Tahoma"/>
          <w:sz w:val="20"/>
        </w:rPr>
        <w:t xml:space="preserve"> well as trading secrets, technical methods and processes</w:t>
      </w:r>
    </w:p>
    <w:p w14:paraId="727F910F" w14:textId="77777777" w:rsidR="00935966" w:rsidRPr="00F81452" w:rsidRDefault="00935966" w:rsidP="00935966">
      <w:pPr>
        <w:spacing w:before="120"/>
        <w:jc w:val="both"/>
        <w:rPr>
          <w:rFonts w:ascii="Tahoma" w:hAnsi="Tahoma" w:cs="Tahoma"/>
          <w:b/>
          <w:sz w:val="20"/>
        </w:rPr>
      </w:pPr>
      <w:r w:rsidRPr="00F81452">
        <w:rPr>
          <w:rFonts w:ascii="Tahoma" w:hAnsi="Tahoma" w:cs="Tahoma"/>
          <w:b/>
          <w:sz w:val="20"/>
        </w:rPr>
        <w:t>RELATIVE TO THE ASSOCIATION</w:t>
      </w:r>
    </w:p>
    <w:p w14:paraId="22ECD07B" w14:textId="77777777" w:rsidR="00935966" w:rsidRPr="00F81452" w:rsidRDefault="00935966" w:rsidP="00935966">
      <w:pPr>
        <w:spacing w:before="120"/>
        <w:jc w:val="both"/>
        <w:rPr>
          <w:rFonts w:ascii="Tahoma" w:hAnsi="Tahoma" w:cs="Tahoma"/>
          <w:b/>
          <w:sz w:val="20"/>
        </w:rPr>
      </w:pPr>
    </w:p>
    <w:p w14:paraId="7206C50A" w14:textId="77777777" w:rsidR="00935966" w:rsidRPr="00F81452" w:rsidRDefault="00935966" w:rsidP="00935966">
      <w:pPr>
        <w:numPr>
          <w:ilvl w:val="0"/>
          <w:numId w:val="9"/>
        </w:numPr>
        <w:tabs>
          <w:tab w:val="left" w:pos="720"/>
        </w:tabs>
        <w:spacing w:after="120"/>
        <w:ind w:hanging="720"/>
        <w:jc w:val="both"/>
        <w:rPr>
          <w:rFonts w:ascii="Tahoma" w:hAnsi="Tahoma" w:cs="Tahoma"/>
          <w:sz w:val="20"/>
        </w:rPr>
      </w:pPr>
      <w:r w:rsidRPr="00F81452">
        <w:rPr>
          <w:rFonts w:ascii="Tahoma" w:hAnsi="Tahoma" w:cs="Tahoma"/>
          <w:sz w:val="20"/>
        </w:rPr>
        <w:t>Participating in AMD’s activities aimed at creating a suitable environment for the growth of the SADI.</w:t>
      </w:r>
    </w:p>
    <w:p w14:paraId="08C1FFFB" w14:textId="77777777" w:rsidR="00935966" w:rsidRPr="00F81452" w:rsidRDefault="00935966" w:rsidP="00935966">
      <w:pPr>
        <w:numPr>
          <w:ilvl w:val="0"/>
          <w:numId w:val="9"/>
        </w:numPr>
        <w:tabs>
          <w:tab w:val="left" w:pos="1361"/>
        </w:tabs>
        <w:spacing w:after="120"/>
        <w:ind w:left="360"/>
        <w:jc w:val="both"/>
        <w:rPr>
          <w:rFonts w:ascii="Tahoma" w:hAnsi="Tahoma" w:cs="Tahoma"/>
          <w:sz w:val="20"/>
        </w:rPr>
      </w:pPr>
      <w:r w:rsidRPr="00F81452">
        <w:rPr>
          <w:rFonts w:ascii="Tahoma" w:hAnsi="Tahoma" w:cs="Tahoma"/>
          <w:sz w:val="20"/>
        </w:rPr>
        <w:t>Diligence by members in meeting their financial obligations to AMD (i.e. fees, etc.)</w:t>
      </w:r>
    </w:p>
    <w:p w14:paraId="1585F0AA" w14:textId="77777777" w:rsidR="00935966" w:rsidRPr="00F81452" w:rsidRDefault="00935966" w:rsidP="00935966">
      <w:pPr>
        <w:numPr>
          <w:ilvl w:val="0"/>
          <w:numId w:val="9"/>
        </w:numPr>
        <w:tabs>
          <w:tab w:val="left" w:pos="1361"/>
        </w:tabs>
        <w:spacing w:before="120" w:after="120"/>
        <w:ind w:hanging="720"/>
        <w:jc w:val="both"/>
        <w:rPr>
          <w:rFonts w:ascii="Tahoma" w:hAnsi="Tahoma" w:cs="Tahoma"/>
          <w:sz w:val="20"/>
        </w:rPr>
      </w:pPr>
      <w:r w:rsidRPr="00F81452">
        <w:rPr>
          <w:rFonts w:ascii="Tahoma" w:hAnsi="Tahoma" w:cs="Tahoma"/>
          <w:sz w:val="20"/>
        </w:rPr>
        <w:t>Provision by members (where requested, where possible, and on a strict confidentiality basis) of accurate business and activity statistics for aggregation by AMD.</w:t>
      </w:r>
    </w:p>
    <w:p w14:paraId="4E6E713D" w14:textId="77777777" w:rsidR="00935966" w:rsidRPr="00F81452" w:rsidRDefault="00935966" w:rsidP="00935966">
      <w:pPr>
        <w:tabs>
          <w:tab w:val="left" w:pos="1361"/>
        </w:tabs>
        <w:spacing w:before="120" w:after="120"/>
        <w:jc w:val="both"/>
        <w:rPr>
          <w:rFonts w:ascii="Tahoma" w:hAnsi="Tahoma" w:cs="Tahoma"/>
          <w:sz w:val="20"/>
        </w:rPr>
      </w:pPr>
    </w:p>
    <w:p w14:paraId="7DFB15EF" w14:textId="77777777" w:rsidR="00935966" w:rsidRPr="00F81452" w:rsidRDefault="00935966" w:rsidP="00935966">
      <w:pPr>
        <w:tabs>
          <w:tab w:val="left" w:pos="1361"/>
        </w:tabs>
        <w:spacing w:before="120" w:after="120"/>
        <w:jc w:val="both"/>
        <w:rPr>
          <w:rFonts w:ascii="Tahoma" w:hAnsi="Tahoma" w:cs="Tahoma"/>
          <w:sz w:val="20"/>
        </w:rPr>
      </w:pPr>
    </w:p>
    <w:p w14:paraId="24857DCB" w14:textId="77777777" w:rsidR="00935966" w:rsidRPr="00F81452" w:rsidRDefault="00935966" w:rsidP="00935966">
      <w:pPr>
        <w:tabs>
          <w:tab w:val="left" w:pos="1361"/>
        </w:tabs>
        <w:spacing w:before="120" w:after="120"/>
        <w:jc w:val="both"/>
        <w:rPr>
          <w:rFonts w:ascii="Tahoma" w:hAnsi="Tahoma" w:cs="Tahoma"/>
          <w:sz w:val="20"/>
        </w:rPr>
      </w:pPr>
    </w:p>
    <w:p w14:paraId="303793E9" w14:textId="77777777" w:rsidR="00935966" w:rsidRPr="00F81452" w:rsidRDefault="00935966" w:rsidP="00935966">
      <w:pPr>
        <w:tabs>
          <w:tab w:val="left" w:pos="1361"/>
        </w:tabs>
        <w:spacing w:before="120" w:after="120"/>
        <w:ind w:left="1361" w:hanging="1361"/>
        <w:jc w:val="both"/>
        <w:rPr>
          <w:rFonts w:ascii="Tahoma" w:hAnsi="Tahoma" w:cs="Tahoma"/>
          <w:sz w:val="18"/>
          <w:szCs w:val="18"/>
        </w:rPr>
      </w:pPr>
    </w:p>
    <w:p w14:paraId="5F323034" w14:textId="093762A2" w:rsidR="00935966" w:rsidRPr="00F81452" w:rsidRDefault="00935966" w:rsidP="00935966">
      <w:pPr>
        <w:tabs>
          <w:tab w:val="left" w:pos="1361"/>
        </w:tabs>
        <w:spacing w:before="120" w:after="120"/>
        <w:ind w:left="1361" w:hanging="1361"/>
        <w:jc w:val="both"/>
        <w:rPr>
          <w:rFonts w:ascii="Tahoma" w:hAnsi="Tahoma" w:cs="Tahoma"/>
          <w:sz w:val="18"/>
          <w:szCs w:val="18"/>
        </w:rPr>
      </w:pPr>
      <w:r w:rsidRPr="00F81452">
        <w:rPr>
          <w:rFonts w:ascii="Tahoma" w:hAnsi="Tahoma" w:cs="Tahoma"/>
          <w:sz w:val="18"/>
          <w:szCs w:val="18"/>
        </w:rPr>
        <w:t xml:space="preserve">Signed at </w:t>
      </w:r>
      <w:r w:rsidRPr="00F81452">
        <w:rPr>
          <w:rFonts w:ascii="Tahoma" w:hAnsi="Tahoma" w:cs="Tahoma"/>
          <w:sz w:val="18"/>
          <w:szCs w:val="18"/>
          <w:u w:val="single"/>
        </w:rPr>
        <w:tab/>
      </w:r>
      <w:r w:rsidRPr="00F81452">
        <w:rPr>
          <w:rFonts w:ascii="Tahoma" w:hAnsi="Tahoma" w:cs="Tahoma"/>
          <w:sz w:val="18"/>
          <w:szCs w:val="18"/>
          <w:u w:val="single"/>
        </w:rPr>
        <w:tab/>
      </w:r>
      <w:r w:rsidRPr="00F81452">
        <w:rPr>
          <w:rFonts w:ascii="Tahoma" w:hAnsi="Tahoma" w:cs="Tahoma"/>
          <w:sz w:val="18"/>
          <w:szCs w:val="18"/>
          <w:u w:val="single"/>
        </w:rPr>
        <w:tab/>
      </w:r>
      <w:r w:rsidRPr="00F81452">
        <w:rPr>
          <w:rFonts w:ascii="Tahoma" w:hAnsi="Tahoma" w:cs="Tahoma"/>
          <w:sz w:val="18"/>
          <w:szCs w:val="18"/>
          <w:u w:val="single"/>
        </w:rPr>
        <w:tab/>
      </w:r>
      <w:r w:rsidRPr="00F81452">
        <w:rPr>
          <w:rFonts w:ascii="Tahoma" w:hAnsi="Tahoma" w:cs="Tahoma"/>
          <w:sz w:val="18"/>
          <w:szCs w:val="18"/>
        </w:rPr>
        <w:t xml:space="preserve">on this </w:t>
      </w:r>
      <w:r w:rsidRPr="00F81452">
        <w:rPr>
          <w:rFonts w:ascii="Tahoma" w:hAnsi="Tahoma" w:cs="Tahoma"/>
          <w:sz w:val="18"/>
          <w:szCs w:val="18"/>
          <w:u w:val="single"/>
        </w:rPr>
        <w:tab/>
      </w:r>
      <w:proofErr w:type="gramStart"/>
      <w:r w:rsidRPr="00F81452">
        <w:rPr>
          <w:rFonts w:ascii="Tahoma" w:hAnsi="Tahoma" w:cs="Tahoma"/>
          <w:sz w:val="18"/>
          <w:szCs w:val="18"/>
          <w:u w:val="single"/>
        </w:rPr>
        <w:tab/>
        <w:t xml:space="preserve"> </w:t>
      </w:r>
      <w:r w:rsidRPr="00F81452">
        <w:rPr>
          <w:rFonts w:ascii="Tahoma" w:hAnsi="Tahoma" w:cs="Tahoma"/>
          <w:sz w:val="18"/>
          <w:szCs w:val="18"/>
        </w:rPr>
        <w:t xml:space="preserve"> day</w:t>
      </w:r>
      <w:proofErr w:type="gramEnd"/>
      <w:r w:rsidRPr="00F81452">
        <w:rPr>
          <w:rFonts w:ascii="Tahoma" w:hAnsi="Tahoma" w:cs="Tahoma"/>
          <w:sz w:val="18"/>
          <w:szCs w:val="18"/>
        </w:rPr>
        <w:t xml:space="preserve"> of </w:t>
      </w:r>
      <w:r w:rsidRPr="00F81452">
        <w:rPr>
          <w:rFonts w:ascii="Tahoma" w:hAnsi="Tahoma" w:cs="Tahoma"/>
          <w:sz w:val="18"/>
          <w:szCs w:val="18"/>
          <w:u w:val="single"/>
        </w:rPr>
        <w:tab/>
      </w:r>
      <w:r w:rsidRPr="00F81452">
        <w:rPr>
          <w:rFonts w:ascii="Tahoma" w:hAnsi="Tahoma" w:cs="Tahoma"/>
          <w:sz w:val="18"/>
          <w:szCs w:val="18"/>
          <w:u w:val="single"/>
        </w:rPr>
        <w:tab/>
      </w:r>
      <w:r w:rsidRPr="00F81452">
        <w:rPr>
          <w:rFonts w:ascii="Tahoma" w:hAnsi="Tahoma" w:cs="Tahoma"/>
          <w:sz w:val="18"/>
          <w:szCs w:val="18"/>
          <w:u w:val="single"/>
        </w:rPr>
        <w:tab/>
      </w:r>
      <w:r w:rsidRPr="00F81452">
        <w:rPr>
          <w:rFonts w:ascii="Tahoma" w:hAnsi="Tahoma" w:cs="Tahoma"/>
          <w:sz w:val="18"/>
          <w:szCs w:val="18"/>
          <w:u w:val="single"/>
        </w:rPr>
        <w:tab/>
      </w:r>
      <w:r>
        <w:rPr>
          <w:rFonts w:ascii="Tahoma" w:hAnsi="Tahoma" w:cs="Tahoma"/>
          <w:sz w:val="18"/>
          <w:szCs w:val="18"/>
        </w:rPr>
        <w:t xml:space="preserve">  202</w:t>
      </w:r>
      <w:r>
        <w:rPr>
          <w:rFonts w:ascii="Tahoma" w:hAnsi="Tahoma" w:cs="Tahoma"/>
          <w:sz w:val="18"/>
          <w:szCs w:val="18"/>
        </w:rPr>
        <w:t>4</w:t>
      </w:r>
    </w:p>
    <w:tbl>
      <w:tblPr>
        <w:tblW w:w="0" w:type="auto"/>
        <w:tblLook w:val="01E0" w:firstRow="1" w:lastRow="1" w:firstColumn="1" w:lastColumn="1" w:noHBand="0" w:noVBand="0"/>
      </w:tblPr>
      <w:tblGrid>
        <w:gridCol w:w="1830"/>
        <w:gridCol w:w="2336"/>
        <w:gridCol w:w="270"/>
        <w:gridCol w:w="1675"/>
        <w:gridCol w:w="2529"/>
      </w:tblGrid>
      <w:tr w:rsidR="00935966" w:rsidRPr="00F81452" w14:paraId="76DDB32D" w14:textId="77777777" w:rsidTr="0047662F">
        <w:tc>
          <w:tcPr>
            <w:tcW w:w="4928" w:type="dxa"/>
            <w:gridSpan w:val="2"/>
            <w:shd w:val="clear" w:color="auto" w:fill="auto"/>
          </w:tcPr>
          <w:p w14:paraId="23701D93" w14:textId="77777777" w:rsidR="00935966" w:rsidRPr="00F81452" w:rsidRDefault="00935966" w:rsidP="0047662F">
            <w:pPr>
              <w:tabs>
                <w:tab w:val="left" w:pos="1361"/>
              </w:tabs>
              <w:spacing w:before="120" w:after="120"/>
              <w:jc w:val="both"/>
              <w:rPr>
                <w:rFonts w:ascii="Tahoma" w:hAnsi="Tahoma" w:cs="Tahoma"/>
                <w:sz w:val="18"/>
                <w:szCs w:val="18"/>
              </w:rPr>
            </w:pPr>
            <w:r w:rsidRPr="00F81452">
              <w:rPr>
                <w:rFonts w:ascii="Tahoma" w:hAnsi="Tahoma" w:cs="Tahoma"/>
                <w:sz w:val="18"/>
                <w:szCs w:val="18"/>
              </w:rPr>
              <w:t>For and on behalf of Company</w:t>
            </w:r>
          </w:p>
        </w:tc>
        <w:tc>
          <w:tcPr>
            <w:tcW w:w="283" w:type="dxa"/>
            <w:shd w:val="clear" w:color="auto" w:fill="auto"/>
          </w:tcPr>
          <w:p w14:paraId="1F2B4C59" w14:textId="77777777" w:rsidR="00935966" w:rsidRPr="00F81452" w:rsidRDefault="00935966" w:rsidP="0047662F">
            <w:pPr>
              <w:tabs>
                <w:tab w:val="left" w:pos="1361"/>
              </w:tabs>
              <w:spacing w:before="120" w:after="120"/>
              <w:jc w:val="both"/>
              <w:rPr>
                <w:rFonts w:ascii="Tahoma" w:hAnsi="Tahoma" w:cs="Tahoma"/>
                <w:sz w:val="18"/>
                <w:szCs w:val="18"/>
              </w:rPr>
            </w:pPr>
          </w:p>
        </w:tc>
        <w:tc>
          <w:tcPr>
            <w:tcW w:w="4977" w:type="dxa"/>
            <w:gridSpan w:val="2"/>
            <w:shd w:val="clear" w:color="auto" w:fill="auto"/>
          </w:tcPr>
          <w:p w14:paraId="5B1CB1CC" w14:textId="77777777" w:rsidR="00935966" w:rsidRPr="00F81452" w:rsidRDefault="00935966" w:rsidP="0047662F">
            <w:pPr>
              <w:tabs>
                <w:tab w:val="left" w:pos="1361"/>
              </w:tabs>
              <w:spacing w:before="120" w:after="120"/>
              <w:jc w:val="both"/>
              <w:rPr>
                <w:rFonts w:ascii="Tahoma" w:hAnsi="Tahoma" w:cs="Tahoma"/>
                <w:sz w:val="18"/>
                <w:szCs w:val="18"/>
              </w:rPr>
            </w:pPr>
            <w:r w:rsidRPr="00F81452">
              <w:rPr>
                <w:rFonts w:ascii="Tahoma" w:hAnsi="Tahoma" w:cs="Tahoma"/>
                <w:sz w:val="18"/>
                <w:szCs w:val="18"/>
              </w:rPr>
              <w:t>For and on behalf of AMD</w:t>
            </w:r>
          </w:p>
        </w:tc>
      </w:tr>
      <w:tr w:rsidR="00935966" w:rsidRPr="00F81452" w14:paraId="29619374" w14:textId="77777777" w:rsidTr="0047662F">
        <w:tc>
          <w:tcPr>
            <w:tcW w:w="2037" w:type="dxa"/>
            <w:shd w:val="clear" w:color="auto" w:fill="auto"/>
          </w:tcPr>
          <w:p w14:paraId="322FBDE9" w14:textId="77777777" w:rsidR="00935966" w:rsidRPr="00F81452" w:rsidRDefault="00935966" w:rsidP="0047662F">
            <w:pPr>
              <w:tabs>
                <w:tab w:val="left" w:pos="1361"/>
              </w:tabs>
              <w:spacing w:before="120" w:after="120"/>
              <w:jc w:val="both"/>
              <w:rPr>
                <w:rFonts w:ascii="Tahoma" w:hAnsi="Tahoma" w:cs="Tahoma"/>
                <w:sz w:val="18"/>
                <w:szCs w:val="18"/>
              </w:rPr>
            </w:pPr>
            <w:r w:rsidRPr="00F81452">
              <w:rPr>
                <w:rFonts w:ascii="Tahoma" w:hAnsi="Tahoma" w:cs="Tahoma"/>
                <w:sz w:val="18"/>
                <w:szCs w:val="18"/>
              </w:rPr>
              <w:t>Name:</w:t>
            </w:r>
          </w:p>
        </w:tc>
        <w:tc>
          <w:tcPr>
            <w:tcW w:w="2891" w:type="dxa"/>
            <w:tcBorders>
              <w:bottom w:val="single" w:sz="4" w:space="0" w:color="auto"/>
            </w:tcBorders>
            <w:shd w:val="clear" w:color="auto" w:fill="auto"/>
          </w:tcPr>
          <w:p w14:paraId="6C955129" w14:textId="77777777" w:rsidR="00935966" w:rsidRPr="00F81452" w:rsidRDefault="00935966" w:rsidP="0047662F">
            <w:pPr>
              <w:tabs>
                <w:tab w:val="left" w:pos="1361"/>
              </w:tabs>
              <w:spacing w:before="120" w:after="120"/>
              <w:jc w:val="both"/>
              <w:rPr>
                <w:rFonts w:ascii="Tahoma" w:hAnsi="Tahoma" w:cs="Tahoma"/>
                <w:sz w:val="18"/>
                <w:szCs w:val="18"/>
              </w:rPr>
            </w:pPr>
          </w:p>
        </w:tc>
        <w:tc>
          <w:tcPr>
            <w:tcW w:w="283" w:type="dxa"/>
            <w:shd w:val="clear" w:color="auto" w:fill="auto"/>
          </w:tcPr>
          <w:p w14:paraId="3757709B" w14:textId="77777777" w:rsidR="00935966" w:rsidRPr="00F81452" w:rsidRDefault="00935966" w:rsidP="0047662F">
            <w:pPr>
              <w:tabs>
                <w:tab w:val="left" w:pos="1361"/>
              </w:tabs>
              <w:spacing w:before="120" w:after="120"/>
              <w:jc w:val="both"/>
              <w:rPr>
                <w:rFonts w:ascii="Tahoma" w:hAnsi="Tahoma" w:cs="Tahoma"/>
                <w:sz w:val="18"/>
                <w:szCs w:val="18"/>
              </w:rPr>
            </w:pPr>
          </w:p>
        </w:tc>
        <w:tc>
          <w:tcPr>
            <w:tcW w:w="1843" w:type="dxa"/>
            <w:shd w:val="clear" w:color="auto" w:fill="auto"/>
          </w:tcPr>
          <w:p w14:paraId="3087B490" w14:textId="77777777" w:rsidR="00935966" w:rsidRPr="00F81452" w:rsidRDefault="00935966" w:rsidP="0047662F">
            <w:pPr>
              <w:tabs>
                <w:tab w:val="left" w:pos="1361"/>
              </w:tabs>
              <w:spacing w:before="120" w:after="120"/>
              <w:jc w:val="both"/>
              <w:rPr>
                <w:rFonts w:ascii="Tahoma" w:hAnsi="Tahoma" w:cs="Tahoma"/>
                <w:sz w:val="18"/>
                <w:szCs w:val="18"/>
              </w:rPr>
            </w:pPr>
            <w:r w:rsidRPr="00F81452">
              <w:rPr>
                <w:rFonts w:ascii="Tahoma" w:hAnsi="Tahoma" w:cs="Tahoma"/>
                <w:sz w:val="18"/>
                <w:szCs w:val="18"/>
              </w:rPr>
              <w:t>Name:</w:t>
            </w:r>
          </w:p>
        </w:tc>
        <w:tc>
          <w:tcPr>
            <w:tcW w:w="3134" w:type="dxa"/>
            <w:tcBorders>
              <w:bottom w:val="single" w:sz="4" w:space="0" w:color="auto"/>
            </w:tcBorders>
            <w:shd w:val="clear" w:color="auto" w:fill="auto"/>
          </w:tcPr>
          <w:p w14:paraId="6126D260" w14:textId="77777777" w:rsidR="00935966" w:rsidRPr="00F81452" w:rsidRDefault="00935966" w:rsidP="0047662F">
            <w:pPr>
              <w:tabs>
                <w:tab w:val="left" w:pos="1361"/>
              </w:tabs>
              <w:spacing w:before="120" w:after="120"/>
              <w:jc w:val="both"/>
              <w:rPr>
                <w:rFonts w:ascii="Tahoma" w:hAnsi="Tahoma" w:cs="Tahoma"/>
                <w:sz w:val="18"/>
                <w:szCs w:val="18"/>
              </w:rPr>
            </w:pPr>
          </w:p>
        </w:tc>
      </w:tr>
      <w:tr w:rsidR="00935966" w:rsidRPr="00F81452" w14:paraId="00A87A61" w14:textId="77777777" w:rsidTr="0047662F">
        <w:tc>
          <w:tcPr>
            <w:tcW w:w="2037" w:type="dxa"/>
            <w:shd w:val="clear" w:color="auto" w:fill="auto"/>
          </w:tcPr>
          <w:p w14:paraId="1F62962B" w14:textId="77777777" w:rsidR="00935966" w:rsidRPr="00F81452" w:rsidRDefault="00935966" w:rsidP="0047662F">
            <w:pPr>
              <w:tabs>
                <w:tab w:val="left" w:pos="1361"/>
              </w:tabs>
              <w:spacing w:before="120" w:after="120"/>
              <w:jc w:val="both"/>
              <w:rPr>
                <w:rFonts w:ascii="Tahoma" w:hAnsi="Tahoma" w:cs="Tahoma"/>
                <w:sz w:val="18"/>
                <w:szCs w:val="18"/>
              </w:rPr>
            </w:pPr>
            <w:r w:rsidRPr="00F81452">
              <w:rPr>
                <w:rFonts w:ascii="Tahoma" w:hAnsi="Tahoma" w:cs="Tahoma"/>
                <w:sz w:val="18"/>
                <w:szCs w:val="18"/>
              </w:rPr>
              <w:t>Signature:</w:t>
            </w:r>
          </w:p>
        </w:tc>
        <w:tc>
          <w:tcPr>
            <w:tcW w:w="2891" w:type="dxa"/>
            <w:tcBorders>
              <w:top w:val="single" w:sz="4" w:space="0" w:color="auto"/>
              <w:bottom w:val="single" w:sz="4" w:space="0" w:color="auto"/>
            </w:tcBorders>
            <w:shd w:val="clear" w:color="auto" w:fill="auto"/>
          </w:tcPr>
          <w:p w14:paraId="2427BEF9" w14:textId="77777777" w:rsidR="00935966" w:rsidRPr="00F81452" w:rsidRDefault="00935966" w:rsidP="0047662F">
            <w:pPr>
              <w:tabs>
                <w:tab w:val="left" w:pos="1361"/>
              </w:tabs>
              <w:spacing w:before="120" w:after="120"/>
              <w:jc w:val="both"/>
              <w:rPr>
                <w:rFonts w:ascii="Tahoma" w:hAnsi="Tahoma" w:cs="Tahoma"/>
                <w:sz w:val="18"/>
                <w:szCs w:val="18"/>
              </w:rPr>
            </w:pPr>
          </w:p>
        </w:tc>
        <w:tc>
          <w:tcPr>
            <w:tcW w:w="283" w:type="dxa"/>
            <w:shd w:val="clear" w:color="auto" w:fill="auto"/>
          </w:tcPr>
          <w:p w14:paraId="23D617A6" w14:textId="77777777" w:rsidR="00935966" w:rsidRPr="00F81452" w:rsidRDefault="00935966" w:rsidP="0047662F">
            <w:pPr>
              <w:tabs>
                <w:tab w:val="left" w:pos="1361"/>
              </w:tabs>
              <w:spacing w:before="120" w:after="120"/>
              <w:jc w:val="both"/>
              <w:rPr>
                <w:rFonts w:ascii="Tahoma" w:hAnsi="Tahoma" w:cs="Tahoma"/>
                <w:sz w:val="18"/>
                <w:szCs w:val="18"/>
              </w:rPr>
            </w:pPr>
          </w:p>
        </w:tc>
        <w:tc>
          <w:tcPr>
            <w:tcW w:w="1843" w:type="dxa"/>
            <w:shd w:val="clear" w:color="auto" w:fill="auto"/>
          </w:tcPr>
          <w:p w14:paraId="6755EFD4" w14:textId="77777777" w:rsidR="00935966" w:rsidRPr="00F81452" w:rsidRDefault="00935966" w:rsidP="0047662F">
            <w:pPr>
              <w:tabs>
                <w:tab w:val="left" w:pos="1361"/>
              </w:tabs>
              <w:spacing w:before="120" w:after="120"/>
              <w:jc w:val="both"/>
              <w:rPr>
                <w:rFonts w:ascii="Tahoma" w:hAnsi="Tahoma" w:cs="Tahoma"/>
                <w:sz w:val="18"/>
                <w:szCs w:val="18"/>
              </w:rPr>
            </w:pPr>
            <w:r w:rsidRPr="00F81452">
              <w:rPr>
                <w:rFonts w:ascii="Tahoma" w:hAnsi="Tahoma" w:cs="Tahoma"/>
                <w:sz w:val="18"/>
                <w:szCs w:val="18"/>
              </w:rPr>
              <w:t>Signature:</w:t>
            </w:r>
          </w:p>
        </w:tc>
        <w:tc>
          <w:tcPr>
            <w:tcW w:w="3134" w:type="dxa"/>
            <w:tcBorders>
              <w:top w:val="single" w:sz="4" w:space="0" w:color="auto"/>
              <w:bottom w:val="single" w:sz="4" w:space="0" w:color="auto"/>
            </w:tcBorders>
            <w:shd w:val="clear" w:color="auto" w:fill="auto"/>
          </w:tcPr>
          <w:p w14:paraId="66DE7E84" w14:textId="77777777" w:rsidR="00935966" w:rsidRPr="00F81452" w:rsidRDefault="00935966" w:rsidP="0047662F">
            <w:pPr>
              <w:tabs>
                <w:tab w:val="left" w:pos="1361"/>
              </w:tabs>
              <w:spacing w:before="120" w:after="120"/>
              <w:jc w:val="both"/>
              <w:rPr>
                <w:rFonts w:ascii="Tahoma" w:hAnsi="Tahoma" w:cs="Tahoma"/>
                <w:sz w:val="18"/>
                <w:szCs w:val="18"/>
              </w:rPr>
            </w:pPr>
          </w:p>
        </w:tc>
      </w:tr>
      <w:tr w:rsidR="00935966" w:rsidRPr="00F81452" w14:paraId="75C73065" w14:textId="77777777" w:rsidTr="0047662F">
        <w:tc>
          <w:tcPr>
            <w:tcW w:w="2037" w:type="dxa"/>
            <w:shd w:val="clear" w:color="auto" w:fill="auto"/>
          </w:tcPr>
          <w:p w14:paraId="5A6B8858" w14:textId="77777777" w:rsidR="00935966" w:rsidRPr="00F81452" w:rsidRDefault="00935966" w:rsidP="0047662F">
            <w:pPr>
              <w:tabs>
                <w:tab w:val="left" w:pos="1361"/>
              </w:tabs>
              <w:spacing w:before="120" w:after="120"/>
              <w:jc w:val="both"/>
              <w:rPr>
                <w:rFonts w:ascii="Tahoma" w:hAnsi="Tahoma" w:cs="Tahoma"/>
                <w:sz w:val="18"/>
                <w:szCs w:val="18"/>
              </w:rPr>
            </w:pPr>
            <w:r w:rsidRPr="00F81452">
              <w:rPr>
                <w:rFonts w:ascii="Tahoma" w:hAnsi="Tahoma" w:cs="Tahoma"/>
                <w:sz w:val="18"/>
                <w:szCs w:val="18"/>
              </w:rPr>
              <w:t>Company:</w:t>
            </w:r>
          </w:p>
        </w:tc>
        <w:tc>
          <w:tcPr>
            <w:tcW w:w="2891" w:type="dxa"/>
            <w:tcBorders>
              <w:top w:val="single" w:sz="4" w:space="0" w:color="auto"/>
              <w:bottom w:val="single" w:sz="4" w:space="0" w:color="auto"/>
            </w:tcBorders>
            <w:shd w:val="clear" w:color="auto" w:fill="auto"/>
          </w:tcPr>
          <w:p w14:paraId="6A5A7F25" w14:textId="77777777" w:rsidR="00935966" w:rsidRPr="00F81452" w:rsidRDefault="00935966" w:rsidP="0047662F">
            <w:pPr>
              <w:tabs>
                <w:tab w:val="left" w:pos="1361"/>
              </w:tabs>
              <w:spacing w:before="120" w:after="120"/>
              <w:jc w:val="both"/>
              <w:rPr>
                <w:rFonts w:ascii="Tahoma" w:hAnsi="Tahoma" w:cs="Tahoma"/>
                <w:sz w:val="18"/>
                <w:szCs w:val="18"/>
              </w:rPr>
            </w:pPr>
          </w:p>
        </w:tc>
        <w:tc>
          <w:tcPr>
            <w:tcW w:w="283" w:type="dxa"/>
            <w:shd w:val="clear" w:color="auto" w:fill="auto"/>
          </w:tcPr>
          <w:p w14:paraId="2CCC9851" w14:textId="77777777" w:rsidR="00935966" w:rsidRPr="00F81452" w:rsidRDefault="00935966" w:rsidP="0047662F">
            <w:pPr>
              <w:tabs>
                <w:tab w:val="left" w:pos="1361"/>
              </w:tabs>
              <w:spacing w:before="120" w:after="120"/>
              <w:jc w:val="both"/>
              <w:rPr>
                <w:rFonts w:ascii="Tahoma" w:hAnsi="Tahoma" w:cs="Tahoma"/>
                <w:sz w:val="18"/>
                <w:szCs w:val="18"/>
              </w:rPr>
            </w:pPr>
          </w:p>
        </w:tc>
        <w:tc>
          <w:tcPr>
            <w:tcW w:w="1843" w:type="dxa"/>
            <w:shd w:val="clear" w:color="auto" w:fill="auto"/>
          </w:tcPr>
          <w:p w14:paraId="3FFC2827" w14:textId="77777777" w:rsidR="00935966" w:rsidRPr="00F81452" w:rsidRDefault="00935966" w:rsidP="0047662F">
            <w:pPr>
              <w:tabs>
                <w:tab w:val="left" w:pos="1361"/>
              </w:tabs>
              <w:spacing w:before="120" w:after="120"/>
              <w:jc w:val="both"/>
              <w:rPr>
                <w:rFonts w:ascii="Tahoma" w:hAnsi="Tahoma" w:cs="Tahoma"/>
                <w:sz w:val="18"/>
                <w:szCs w:val="18"/>
              </w:rPr>
            </w:pPr>
          </w:p>
        </w:tc>
        <w:tc>
          <w:tcPr>
            <w:tcW w:w="3134" w:type="dxa"/>
            <w:tcBorders>
              <w:top w:val="single" w:sz="4" w:space="0" w:color="auto"/>
              <w:bottom w:val="single" w:sz="4" w:space="0" w:color="auto"/>
            </w:tcBorders>
            <w:shd w:val="clear" w:color="auto" w:fill="auto"/>
          </w:tcPr>
          <w:p w14:paraId="479D3A02" w14:textId="77777777" w:rsidR="00935966" w:rsidRPr="00F81452" w:rsidRDefault="00935966" w:rsidP="0047662F">
            <w:pPr>
              <w:tabs>
                <w:tab w:val="left" w:pos="1361"/>
              </w:tabs>
              <w:spacing w:before="120" w:after="120"/>
              <w:jc w:val="both"/>
              <w:rPr>
                <w:rFonts w:ascii="Tahoma" w:hAnsi="Tahoma" w:cs="Tahoma"/>
                <w:sz w:val="18"/>
                <w:szCs w:val="18"/>
              </w:rPr>
            </w:pPr>
          </w:p>
        </w:tc>
      </w:tr>
    </w:tbl>
    <w:p w14:paraId="7426799C" w14:textId="77777777" w:rsidR="00F85B8E" w:rsidRPr="00CC0D6F" w:rsidRDefault="00F85B8E" w:rsidP="00935966">
      <w:pPr>
        <w:jc w:val="both"/>
        <w:outlineLvl w:val="0"/>
        <w:rPr>
          <w:rFonts w:ascii="Tahoma" w:hAnsi="Tahoma" w:cs="Tahoma"/>
          <w:b/>
          <w:sz w:val="22"/>
        </w:rPr>
      </w:pPr>
    </w:p>
    <w:sectPr w:rsidR="00F85B8E" w:rsidRPr="00CC0D6F" w:rsidSect="00125167">
      <w:headerReference w:type="default" r:id="rId8"/>
      <w:footerReference w:type="even" r:id="rId9"/>
      <w:footerReference w:type="default" r:id="rId10"/>
      <w:pgSz w:w="12240" w:h="15840"/>
      <w:pgMar w:top="1440" w:right="1800" w:bottom="1440" w:left="180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EEA61" w14:textId="77777777" w:rsidR="00125167" w:rsidRDefault="00125167" w:rsidP="00627103">
      <w:r>
        <w:separator/>
      </w:r>
    </w:p>
  </w:endnote>
  <w:endnote w:type="continuationSeparator" w:id="0">
    <w:p w14:paraId="147E7375" w14:textId="77777777" w:rsidR="00125167" w:rsidRDefault="00125167" w:rsidP="0062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uturaBkBT">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441DA" w14:textId="77777777" w:rsidR="008D7033" w:rsidRDefault="008D7033" w:rsidP="008D7033">
    <w:pPr>
      <w:pStyle w:val="Footer"/>
      <w:ind w:right="-1141"/>
      <w:jc w:val="right"/>
    </w:pPr>
    <w:r>
      <w:t>2</w:t>
    </w:r>
  </w:p>
  <w:p w14:paraId="598F4F4A" w14:textId="5AC6CAF5" w:rsidR="003A1D42" w:rsidRDefault="003A1D42" w:rsidP="00CC0D6F">
    <w:pPr>
      <w:pStyle w:val="Footer"/>
      <w:ind w:right="-1141"/>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4552F" w14:textId="77777777" w:rsidR="004155AA" w:rsidRDefault="00226628" w:rsidP="00226628">
    <w:pPr>
      <w:tabs>
        <w:tab w:val="center" w:pos="4680"/>
        <w:tab w:val="right" w:pos="9360"/>
        <w:tab w:val="right" w:pos="9781"/>
      </w:tabs>
      <w:ind w:right="-432"/>
      <w:jc w:val="center"/>
      <w:rPr>
        <w:rFonts w:ascii="Tahoma" w:hAnsi="Tahoma" w:cs="Tahoma"/>
        <w:sz w:val="14"/>
        <w:szCs w:val="14"/>
      </w:rPr>
    </w:pPr>
    <w:r w:rsidRPr="00226628">
      <w:rPr>
        <w:rFonts w:ascii="Tahoma" w:hAnsi="Tahoma" w:cs="Tahoma"/>
        <w:sz w:val="14"/>
        <w:szCs w:val="14"/>
      </w:rPr>
      <w:t xml:space="preserve">Directors: </w:t>
    </w:r>
    <w:r w:rsidR="004155AA">
      <w:rPr>
        <w:rFonts w:ascii="Tahoma" w:hAnsi="Tahoma" w:cs="Tahoma"/>
        <w:sz w:val="14"/>
        <w:szCs w:val="14"/>
      </w:rPr>
      <w:t>vacant</w:t>
    </w:r>
    <w:r w:rsidRPr="00226628">
      <w:rPr>
        <w:rFonts w:ascii="Tahoma" w:hAnsi="Tahoma" w:cs="Tahoma"/>
        <w:sz w:val="14"/>
        <w:szCs w:val="14"/>
      </w:rPr>
      <w:t xml:space="preserve"> (chairperson); </w:t>
    </w:r>
    <w:r w:rsidR="004155AA">
      <w:rPr>
        <w:rFonts w:ascii="Tahoma" w:hAnsi="Tahoma" w:cs="Tahoma"/>
        <w:sz w:val="14"/>
        <w:szCs w:val="14"/>
      </w:rPr>
      <w:t>Ms M. Nxumalo</w:t>
    </w:r>
    <w:r w:rsidRPr="00226628">
      <w:rPr>
        <w:rFonts w:ascii="Tahoma" w:hAnsi="Tahoma" w:cs="Tahoma"/>
        <w:sz w:val="14"/>
        <w:szCs w:val="14"/>
      </w:rPr>
      <w:t xml:space="preserve"> (</w:t>
    </w:r>
    <w:r w:rsidR="004155AA">
      <w:rPr>
        <w:rFonts w:ascii="Tahoma" w:hAnsi="Tahoma" w:cs="Tahoma"/>
        <w:sz w:val="14"/>
        <w:szCs w:val="14"/>
      </w:rPr>
      <w:t xml:space="preserve">acting chairperson / </w:t>
    </w:r>
    <w:r w:rsidRPr="00226628">
      <w:rPr>
        <w:rFonts w:ascii="Tahoma" w:hAnsi="Tahoma" w:cs="Tahoma"/>
        <w:sz w:val="14"/>
        <w:szCs w:val="14"/>
      </w:rPr>
      <w:t>vice-chairperson</w:t>
    </w:r>
    <w:proofErr w:type="gramStart"/>
    <w:r w:rsidRPr="00226628">
      <w:rPr>
        <w:rFonts w:ascii="Tahoma" w:hAnsi="Tahoma" w:cs="Tahoma"/>
        <w:sz w:val="14"/>
        <w:szCs w:val="14"/>
      </w:rPr>
      <w:t>);  Ms</w:t>
    </w:r>
    <w:proofErr w:type="gramEnd"/>
    <w:r w:rsidRPr="00226628">
      <w:rPr>
        <w:rFonts w:ascii="Tahoma" w:hAnsi="Tahoma" w:cs="Tahoma"/>
        <w:sz w:val="14"/>
        <w:szCs w:val="14"/>
      </w:rPr>
      <w:t xml:space="preserve"> S. Montsi (honorary treasurer);  </w:t>
    </w:r>
    <w:r w:rsidR="004155AA">
      <w:rPr>
        <w:rFonts w:ascii="Tahoma" w:hAnsi="Tahoma" w:cs="Tahoma"/>
        <w:sz w:val="14"/>
        <w:szCs w:val="14"/>
      </w:rPr>
      <w:t>R. Rowji</w:t>
    </w:r>
    <w:r w:rsidRPr="00226628">
      <w:rPr>
        <w:rFonts w:ascii="Tahoma" w:hAnsi="Tahoma" w:cs="Tahoma"/>
        <w:sz w:val="14"/>
        <w:szCs w:val="14"/>
      </w:rPr>
      <w:t xml:space="preserve"> (honorary secretary);  S. Ndlovu (executive director);  Z. Cleophas; Brig Gen (ret) D. de Lange;  </w:t>
    </w:r>
    <w:r w:rsidR="004155AA" w:rsidRPr="004155AA">
      <w:rPr>
        <w:rFonts w:ascii="Tahoma" w:hAnsi="Tahoma" w:cs="Tahoma"/>
        <w:sz w:val="14"/>
        <w:szCs w:val="14"/>
      </w:rPr>
      <w:t>Gilbert do Nascimento</w:t>
    </w:r>
    <w:r w:rsidR="004155AA">
      <w:rPr>
        <w:rFonts w:ascii="Tahoma" w:hAnsi="Tahoma" w:cs="Tahoma"/>
        <w:sz w:val="14"/>
        <w:szCs w:val="14"/>
      </w:rPr>
      <w:t xml:space="preserve">;  </w:t>
    </w:r>
    <w:r w:rsidRPr="00226628">
      <w:rPr>
        <w:rFonts w:ascii="Tahoma" w:hAnsi="Tahoma" w:cs="Tahoma"/>
        <w:sz w:val="14"/>
        <w:szCs w:val="14"/>
      </w:rPr>
      <w:t xml:space="preserve">Ms L. Garland-Els;  </w:t>
    </w:r>
  </w:p>
  <w:p w14:paraId="40C702FD" w14:textId="77777777" w:rsidR="004155AA" w:rsidRDefault="00226628" w:rsidP="00226628">
    <w:pPr>
      <w:tabs>
        <w:tab w:val="center" w:pos="4680"/>
        <w:tab w:val="right" w:pos="9360"/>
        <w:tab w:val="right" w:pos="9781"/>
      </w:tabs>
      <w:ind w:right="-432"/>
      <w:jc w:val="center"/>
      <w:rPr>
        <w:rFonts w:ascii="Tahoma" w:hAnsi="Tahoma" w:cs="Tahoma"/>
        <w:sz w:val="14"/>
        <w:szCs w:val="14"/>
      </w:rPr>
    </w:pPr>
    <w:r w:rsidRPr="00226628">
      <w:rPr>
        <w:rFonts w:ascii="Tahoma" w:hAnsi="Tahoma" w:cs="Tahoma"/>
        <w:sz w:val="14"/>
        <w:szCs w:val="14"/>
      </w:rPr>
      <w:t xml:space="preserve">Brig Gen (ret) B.C. Gildenhuys; C. Grundling; S. Hendricks; </w:t>
    </w:r>
    <w:proofErr w:type="spellStart"/>
    <w:r w:rsidRPr="00226628">
      <w:rPr>
        <w:rFonts w:ascii="Tahoma" w:hAnsi="Tahoma" w:cs="Tahoma"/>
        <w:sz w:val="14"/>
        <w:szCs w:val="14"/>
      </w:rPr>
      <w:t>VAdm</w:t>
    </w:r>
    <w:proofErr w:type="spellEnd"/>
    <w:r w:rsidRPr="00226628">
      <w:rPr>
        <w:rFonts w:ascii="Tahoma" w:hAnsi="Tahoma" w:cs="Tahoma"/>
        <w:sz w:val="14"/>
        <w:szCs w:val="14"/>
      </w:rPr>
      <w:t xml:space="preserve"> (ret) R. </w:t>
    </w:r>
    <w:proofErr w:type="gramStart"/>
    <w:r w:rsidRPr="00226628">
      <w:rPr>
        <w:rFonts w:ascii="Tahoma" w:hAnsi="Tahoma" w:cs="Tahoma"/>
        <w:sz w:val="14"/>
        <w:szCs w:val="14"/>
      </w:rPr>
      <w:t>Higgs;  W.</w:t>
    </w:r>
    <w:proofErr w:type="gramEnd"/>
    <w:r w:rsidRPr="00226628">
      <w:rPr>
        <w:rFonts w:ascii="Tahoma" w:hAnsi="Tahoma" w:cs="Tahoma"/>
        <w:sz w:val="14"/>
        <w:szCs w:val="14"/>
      </w:rPr>
      <w:t xml:space="preserve"> Hlakoane;  R. Kihn;  Ms I. Mabaso; MX </w:t>
    </w:r>
    <w:proofErr w:type="spellStart"/>
    <w:r w:rsidRPr="00226628">
      <w:rPr>
        <w:rFonts w:ascii="Tahoma" w:hAnsi="Tahoma" w:cs="Tahoma"/>
        <w:sz w:val="14"/>
        <w:szCs w:val="14"/>
      </w:rPr>
      <w:t>Makhatini</w:t>
    </w:r>
    <w:proofErr w:type="spellEnd"/>
    <w:r w:rsidRPr="00226628">
      <w:rPr>
        <w:rFonts w:ascii="Tahoma" w:hAnsi="Tahoma" w:cs="Tahoma"/>
        <w:sz w:val="14"/>
        <w:szCs w:val="14"/>
      </w:rPr>
      <w:t xml:space="preserve">;  </w:t>
    </w:r>
  </w:p>
  <w:p w14:paraId="184E9224" w14:textId="6A435EFF" w:rsidR="004C04E1" w:rsidRDefault="00226628" w:rsidP="00226628">
    <w:pPr>
      <w:tabs>
        <w:tab w:val="center" w:pos="4680"/>
        <w:tab w:val="right" w:pos="9360"/>
        <w:tab w:val="right" w:pos="9781"/>
      </w:tabs>
      <w:ind w:right="-432"/>
      <w:jc w:val="center"/>
      <w:rPr>
        <w:rFonts w:ascii="Tahoma" w:hAnsi="Tahoma" w:cs="Tahoma"/>
        <w:sz w:val="14"/>
        <w:szCs w:val="14"/>
      </w:rPr>
    </w:pPr>
    <w:r w:rsidRPr="00226628">
      <w:rPr>
        <w:rFonts w:ascii="Tahoma" w:hAnsi="Tahoma" w:cs="Tahoma"/>
        <w:sz w:val="14"/>
        <w:szCs w:val="14"/>
      </w:rPr>
      <w:t xml:space="preserve">S. </w:t>
    </w:r>
    <w:proofErr w:type="gramStart"/>
    <w:r w:rsidRPr="00226628">
      <w:rPr>
        <w:rFonts w:ascii="Tahoma" w:hAnsi="Tahoma" w:cs="Tahoma"/>
        <w:sz w:val="14"/>
        <w:szCs w:val="14"/>
      </w:rPr>
      <w:t>Mayisela;  J.</w:t>
    </w:r>
    <w:proofErr w:type="gramEnd"/>
    <w:r w:rsidRPr="00226628">
      <w:rPr>
        <w:rFonts w:ascii="Tahoma" w:hAnsi="Tahoma" w:cs="Tahoma"/>
        <w:sz w:val="14"/>
        <w:szCs w:val="14"/>
      </w:rPr>
      <w:t xml:space="preserve"> </w:t>
    </w:r>
    <w:proofErr w:type="spellStart"/>
    <w:r w:rsidRPr="00226628">
      <w:rPr>
        <w:rFonts w:ascii="Tahoma" w:hAnsi="Tahoma" w:cs="Tahoma"/>
        <w:sz w:val="14"/>
        <w:szCs w:val="14"/>
      </w:rPr>
      <w:t>Mohlamme</w:t>
    </w:r>
    <w:proofErr w:type="spellEnd"/>
    <w:r w:rsidRPr="00226628">
      <w:rPr>
        <w:rFonts w:ascii="Tahoma" w:hAnsi="Tahoma" w:cs="Tahoma"/>
        <w:sz w:val="14"/>
        <w:szCs w:val="14"/>
      </w:rPr>
      <w:t>;  I. Motale;  Dr N. Moodley; A. Olivier;  T. Raman;  Ms N. Rynners;  N. Troostheide; Dr M.C. Zondi;</w:t>
    </w:r>
  </w:p>
  <w:p w14:paraId="19492A20" w14:textId="77777777" w:rsidR="00627103" w:rsidRDefault="00381275">
    <w:pPr>
      <w:pStyle w:val="Footer"/>
      <w:ind w:hanging="1800"/>
    </w:pPr>
    <w:r>
      <w:rPr>
        <w:noProof/>
        <w:lang w:val="en-ZA" w:eastAsia="en-ZA"/>
      </w:rPr>
      <w:drawing>
        <wp:inline distT="0" distB="0" distL="0" distR="0" wp14:anchorId="20C90E4A" wp14:editId="5C35F94F">
          <wp:extent cx="7772400" cy="619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287" cy="62166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94396" w14:textId="77777777" w:rsidR="00125167" w:rsidRDefault="00125167" w:rsidP="00627103">
      <w:r>
        <w:separator/>
      </w:r>
    </w:p>
  </w:footnote>
  <w:footnote w:type="continuationSeparator" w:id="0">
    <w:p w14:paraId="26008D5E" w14:textId="77777777" w:rsidR="00125167" w:rsidRDefault="00125167" w:rsidP="00627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BDE41" w14:textId="77777777" w:rsidR="00627103" w:rsidRDefault="000737A2" w:rsidP="00826CAD">
    <w:pPr>
      <w:pStyle w:val="Header"/>
      <w:ind w:hanging="1800"/>
    </w:pPr>
    <w:r>
      <w:rPr>
        <w:noProof/>
        <w:lang w:val="en-ZA" w:eastAsia="en-ZA"/>
      </w:rPr>
      <w:drawing>
        <wp:inline distT="0" distB="0" distL="0" distR="0" wp14:anchorId="67BF7CDA" wp14:editId="38259EE6">
          <wp:extent cx="8699500" cy="164592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99500" cy="164592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7" type="#_x0000_t75" style="width:259pt;height:103pt" o:bullet="t">
        <v:imagedata r:id="rId1" o:title="art856E"/>
      </v:shape>
    </w:pict>
  </w:numPicBullet>
  <w:numPicBullet w:numPicBulletId="1">
    <w:pict>
      <v:shape id="_x0000_i1108" type="#_x0000_t75" style="width:190.5pt;height:83.5pt" o:bullet="t">
        <v:imagedata r:id="rId2" o:title="logo top"/>
      </v:shape>
    </w:pict>
  </w:numPicBullet>
  <w:abstractNum w:abstractNumId="0" w15:restartNumberingAfterBreak="0">
    <w:nsid w:val="0798034D"/>
    <w:multiLevelType w:val="hybridMultilevel"/>
    <w:tmpl w:val="7A7662B0"/>
    <w:lvl w:ilvl="0" w:tplc="8878DA90">
      <w:numFmt w:val="bullet"/>
      <w:lvlText w:val=""/>
      <w:lvlPicBulletId w:val="1"/>
      <w:lvlJc w:val="left"/>
      <w:pPr>
        <w:tabs>
          <w:tab w:val="num" w:pos="1260"/>
        </w:tabs>
        <w:ind w:left="1260" w:hanging="360"/>
      </w:pPr>
      <w:rPr>
        <w:rFonts w:ascii="Symbol" w:eastAsia="Times New Roman" w:hAnsi="Symbol" w:cs="FuturaBkBT" w:hint="default"/>
        <w:color w:val="auto"/>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 w15:restartNumberingAfterBreak="0">
    <w:nsid w:val="258812CB"/>
    <w:multiLevelType w:val="hybridMultilevel"/>
    <w:tmpl w:val="5FA0F896"/>
    <w:lvl w:ilvl="0" w:tplc="8878DA90">
      <w:numFmt w:val="bullet"/>
      <w:lvlText w:val=""/>
      <w:lvlPicBulletId w:val="1"/>
      <w:lvlJc w:val="left"/>
      <w:pPr>
        <w:tabs>
          <w:tab w:val="num" w:pos="720"/>
        </w:tabs>
        <w:ind w:left="720" w:hanging="360"/>
      </w:pPr>
      <w:rPr>
        <w:rFonts w:ascii="Symbol" w:eastAsia="Times New Roman" w:hAnsi="Symbol" w:cs="FuturaBkBT"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BE7360"/>
    <w:multiLevelType w:val="hybridMultilevel"/>
    <w:tmpl w:val="72685BDA"/>
    <w:lvl w:ilvl="0" w:tplc="8878DA90">
      <w:numFmt w:val="bullet"/>
      <w:lvlText w:val=""/>
      <w:lvlPicBulletId w:val="1"/>
      <w:lvlJc w:val="left"/>
      <w:pPr>
        <w:tabs>
          <w:tab w:val="num" w:pos="720"/>
        </w:tabs>
        <w:ind w:left="720" w:hanging="360"/>
      </w:pPr>
      <w:rPr>
        <w:rFonts w:ascii="Symbol" w:eastAsia="Times New Roman" w:hAnsi="Symbol" w:cs="FuturaBkBT"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93039D"/>
    <w:multiLevelType w:val="hybridMultilevel"/>
    <w:tmpl w:val="DE4239F6"/>
    <w:lvl w:ilvl="0" w:tplc="9C6EBE9E">
      <w:start w:val="1"/>
      <w:numFmt w:val="bullet"/>
      <w:lvlText w:val=""/>
      <w:lvlPicBulletId w:val="0"/>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4" w15:restartNumberingAfterBreak="0">
    <w:nsid w:val="30295F12"/>
    <w:multiLevelType w:val="hybridMultilevel"/>
    <w:tmpl w:val="DAEE8554"/>
    <w:lvl w:ilvl="0" w:tplc="8878DA90">
      <w:numFmt w:val="bullet"/>
      <w:lvlText w:val=""/>
      <w:lvlPicBulletId w:val="1"/>
      <w:lvlJc w:val="left"/>
      <w:pPr>
        <w:tabs>
          <w:tab w:val="num" w:pos="720"/>
        </w:tabs>
        <w:ind w:left="720" w:hanging="360"/>
      </w:pPr>
      <w:rPr>
        <w:rFonts w:ascii="Symbol" w:eastAsia="Times New Roman" w:hAnsi="Symbol" w:cs="FuturaBkBT"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B50056"/>
    <w:multiLevelType w:val="hybridMultilevel"/>
    <w:tmpl w:val="4710AB64"/>
    <w:lvl w:ilvl="0" w:tplc="8878DA90">
      <w:numFmt w:val="bullet"/>
      <w:lvlText w:val=""/>
      <w:lvlPicBulletId w:val="1"/>
      <w:lvlJc w:val="left"/>
      <w:pPr>
        <w:tabs>
          <w:tab w:val="num" w:pos="720"/>
        </w:tabs>
        <w:ind w:left="720" w:hanging="360"/>
      </w:pPr>
      <w:rPr>
        <w:rFonts w:ascii="Symbol" w:eastAsia="Times New Roman" w:hAnsi="Symbol" w:cs="FuturaBkBT" w:hint="default"/>
        <w:color w:val="auto"/>
      </w:rPr>
    </w:lvl>
    <w:lvl w:ilvl="1" w:tplc="8878DA90">
      <w:numFmt w:val="bullet"/>
      <w:lvlText w:val=""/>
      <w:lvlPicBulletId w:val="1"/>
      <w:lvlJc w:val="left"/>
      <w:pPr>
        <w:tabs>
          <w:tab w:val="num" w:pos="1440"/>
        </w:tabs>
        <w:ind w:left="1440" w:hanging="360"/>
      </w:pPr>
      <w:rPr>
        <w:rFonts w:ascii="Symbol" w:eastAsia="Times New Roman" w:hAnsi="Symbol" w:cs="FuturaBkBT"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18C665B"/>
    <w:multiLevelType w:val="hybridMultilevel"/>
    <w:tmpl w:val="FB4AF108"/>
    <w:lvl w:ilvl="0" w:tplc="9C6EBE9E">
      <w:start w:val="1"/>
      <w:numFmt w:val="bullet"/>
      <w:lvlText w:val=""/>
      <w:lvlPicBulletId w:val="0"/>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7" w15:restartNumberingAfterBreak="0">
    <w:nsid w:val="50B60D31"/>
    <w:multiLevelType w:val="hybridMultilevel"/>
    <w:tmpl w:val="6ADE544E"/>
    <w:lvl w:ilvl="0" w:tplc="9C6EBE9E">
      <w:start w:val="1"/>
      <w:numFmt w:val="bullet"/>
      <w:lvlText w:val=""/>
      <w:lvlPicBulletId w:val="0"/>
      <w:lvlJc w:val="left"/>
      <w:pPr>
        <w:tabs>
          <w:tab w:val="num" w:pos="720"/>
        </w:tabs>
        <w:ind w:left="720" w:hanging="360"/>
      </w:pPr>
      <w:rPr>
        <w:rFonts w:ascii="Symbol" w:hAnsi="Symbol" w:hint="default"/>
      </w:rPr>
    </w:lvl>
    <w:lvl w:ilvl="1" w:tplc="56906EB2" w:tentative="1">
      <w:start w:val="1"/>
      <w:numFmt w:val="bullet"/>
      <w:lvlText w:val=""/>
      <w:lvlPicBulletId w:val="0"/>
      <w:lvlJc w:val="left"/>
      <w:pPr>
        <w:tabs>
          <w:tab w:val="num" w:pos="1440"/>
        </w:tabs>
        <w:ind w:left="1440" w:hanging="360"/>
      </w:pPr>
      <w:rPr>
        <w:rFonts w:ascii="Symbol" w:hAnsi="Symbol" w:hint="default"/>
      </w:rPr>
    </w:lvl>
    <w:lvl w:ilvl="2" w:tplc="158C1FD0" w:tentative="1">
      <w:start w:val="1"/>
      <w:numFmt w:val="bullet"/>
      <w:lvlText w:val=""/>
      <w:lvlPicBulletId w:val="0"/>
      <w:lvlJc w:val="left"/>
      <w:pPr>
        <w:tabs>
          <w:tab w:val="num" w:pos="2160"/>
        </w:tabs>
        <w:ind w:left="2160" w:hanging="360"/>
      </w:pPr>
      <w:rPr>
        <w:rFonts w:ascii="Symbol" w:hAnsi="Symbol" w:hint="default"/>
      </w:rPr>
    </w:lvl>
    <w:lvl w:ilvl="3" w:tplc="DDA8FBB6" w:tentative="1">
      <w:start w:val="1"/>
      <w:numFmt w:val="bullet"/>
      <w:lvlText w:val=""/>
      <w:lvlPicBulletId w:val="0"/>
      <w:lvlJc w:val="left"/>
      <w:pPr>
        <w:tabs>
          <w:tab w:val="num" w:pos="2880"/>
        </w:tabs>
        <w:ind w:left="2880" w:hanging="360"/>
      </w:pPr>
      <w:rPr>
        <w:rFonts w:ascii="Symbol" w:hAnsi="Symbol" w:hint="default"/>
      </w:rPr>
    </w:lvl>
    <w:lvl w:ilvl="4" w:tplc="23086752" w:tentative="1">
      <w:start w:val="1"/>
      <w:numFmt w:val="bullet"/>
      <w:lvlText w:val=""/>
      <w:lvlPicBulletId w:val="0"/>
      <w:lvlJc w:val="left"/>
      <w:pPr>
        <w:tabs>
          <w:tab w:val="num" w:pos="3600"/>
        </w:tabs>
        <w:ind w:left="3600" w:hanging="360"/>
      </w:pPr>
      <w:rPr>
        <w:rFonts w:ascii="Symbol" w:hAnsi="Symbol" w:hint="default"/>
      </w:rPr>
    </w:lvl>
    <w:lvl w:ilvl="5" w:tplc="1C5A0DF8" w:tentative="1">
      <w:start w:val="1"/>
      <w:numFmt w:val="bullet"/>
      <w:lvlText w:val=""/>
      <w:lvlPicBulletId w:val="0"/>
      <w:lvlJc w:val="left"/>
      <w:pPr>
        <w:tabs>
          <w:tab w:val="num" w:pos="4320"/>
        </w:tabs>
        <w:ind w:left="4320" w:hanging="360"/>
      </w:pPr>
      <w:rPr>
        <w:rFonts w:ascii="Symbol" w:hAnsi="Symbol" w:hint="default"/>
      </w:rPr>
    </w:lvl>
    <w:lvl w:ilvl="6" w:tplc="5E429FEE" w:tentative="1">
      <w:start w:val="1"/>
      <w:numFmt w:val="bullet"/>
      <w:lvlText w:val=""/>
      <w:lvlPicBulletId w:val="0"/>
      <w:lvlJc w:val="left"/>
      <w:pPr>
        <w:tabs>
          <w:tab w:val="num" w:pos="5040"/>
        </w:tabs>
        <w:ind w:left="5040" w:hanging="360"/>
      </w:pPr>
      <w:rPr>
        <w:rFonts w:ascii="Symbol" w:hAnsi="Symbol" w:hint="default"/>
      </w:rPr>
    </w:lvl>
    <w:lvl w:ilvl="7" w:tplc="F2CE52D6" w:tentative="1">
      <w:start w:val="1"/>
      <w:numFmt w:val="bullet"/>
      <w:lvlText w:val=""/>
      <w:lvlPicBulletId w:val="0"/>
      <w:lvlJc w:val="left"/>
      <w:pPr>
        <w:tabs>
          <w:tab w:val="num" w:pos="5760"/>
        </w:tabs>
        <w:ind w:left="5760" w:hanging="360"/>
      </w:pPr>
      <w:rPr>
        <w:rFonts w:ascii="Symbol" w:hAnsi="Symbol" w:hint="default"/>
      </w:rPr>
    </w:lvl>
    <w:lvl w:ilvl="8" w:tplc="64B25FDA" w:tentative="1">
      <w:start w:val="1"/>
      <w:numFmt w:val="bullet"/>
      <w:lvlText w:val=""/>
      <w:lvlPicBulletId w:val="0"/>
      <w:lvlJc w:val="left"/>
      <w:pPr>
        <w:tabs>
          <w:tab w:val="num" w:pos="6480"/>
        </w:tabs>
        <w:ind w:left="6480" w:hanging="360"/>
      </w:pPr>
      <w:rPr>
        <w:rFonts w:ascii="Symbol" w:hAnsi="Symbol" w:hint="default"/>
      </w:rPr>
    </w:lvl>
  </w:abstractNum>
  <w:abstractNum w:abstractNumId="8" w15:restartNumberingAfterBreak="0">
    <w:nsid w:val="721F5165"/>
    <w:multiLevelType w:val="hybridMultilevel"/>
    <w:tmpl w:val="C49E8342"/>
    <w:lvl w:ilvl="0" w:tplc="8878DA90">
      <w:numFmt w:val="bullet"/>
      <w:lvlText w:val=""/>
      <w:lvlPicBulletId w:val="1"/>
      <w:lvlJc w:val="left"/>
      <w:pPr>
        <w:tabs>
          <w:tab w:val="num" w:pos="720"/>
        </w:tabs>
        <w:ind w:left="720" w:hanging="360"/>
      </w:pPr>
      <w:rPr>
        <w:rFonts w:ascii="Symbol" w:eastAsia="Times New Roman" w:hAnsi="Symbol" w:cs="FuturaBkBT"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90529693">
    <w:abstractNumId w:val="3"/>
  </w:num>
  <w:num w:numId="2" w16cid:durableId="123086915">
    <w:abstractNumId w:val="7"/>
  </w:num>
  <w:num w:numId="3" w16cid:durableId="549927013">
    <w:abstractNumId w:val="6"/>
  </w:num>
  <w:num w:numId="4" w16cid:durableId="437681890">
    <w:abstractNumId w:val="2"/>
  </w:num>
  <w:num w:numId="5" w16cid:durableId="2034912109">
    <w:abstractNumId w:val="0"/>
  </w:num>
  <w:num w:numId="6" w16cid:durableId="1677074628">
    <w:abstractNumId w:val="5"/>
  </w:num>
  <w:num w:numId="7" w16cid:durableId="39399053">
    <w:abstractNumId w:val="4"/>
  </w:num>
  <w:num w:numId="8" w16cid:durableId="998265605">
    <w:abstractNumId w:val="1"/>
  </w:num>
  <w:num w:numId="9" w16cid:durableId="12597548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A59"/>
    <w:rsid w:val="000013A7"/>
    <w:rsid w:val="00003393"/>
    <w:rsid w:val="00004B3A"/>
    <w:rsid w:val="000067EF"/>
    <w:rsid w:val="000114FD"/>
    <w:rsid w:val="00012B23"/>
    <w:rsid w:val="00012C29"/>
    <w:rsid w:val="00012E0A"/>
    <w:rsid w:val="00013DB0"/>
    <w:rsid w:val="00014AE4"/>
    <w:rsid w:val="00015ACE"/>
    <w:rsid w:val="0001653A"/>
    <w:rsid w:val="00016939"/>
    <w:rsid w:val="00017175"/>
    <w:rsid w:val="00017A75"/>
    <w:rsid w:val="000209C5"/>
    <w:rsid w:val="0002193E"/>
    <w:rsid w:val="00021FBA"/>
    <w:rsid w:val="000221A6"/>
    <w:rsid w:val="00024990"/>
    <w:rsid w:val="00024E72"/>
    <w:rsid w:val="00024FB1"/>
    <w:rsid w:val="000268F8"/>
    <w:rsid w:val="000272BF"/>
    <w:rsid w:val="00030611"/>
    <w:rsid w:val="00032755"/>
    <w:rsid w:val="000347A5"/>
    <w:rsid w:val="000349ED"/>
    <w:rsid w:val="00034FB8"/>
    <w:rsid w:val="000355C2"/>
    <w:rsid w:val="00040C80"/>
    <w:rsid w:val="000410DF"/>
    <w:rsid w:val="00041E1E"/>
    <w:rsid w:val="0004378B"/>
    <w:rsid w:val="0004427F"/>
    <w:rsid w:val="000449B3"/>
    <w:rsid w:val="00044A81"/>
    <w:rsid w:val="0004648E"/>
    <w:rsid w:val="00047050"/>
    <w:rsid w:val="000474B7"/>
    <w:rsid w:val="000478E2"/>
    <w:rsid w:val="00051540"/>
    <w:rsid w:val="00051CC6"/>
    <w:rsid w:val="00052191"/>
    <w:rsid w:val="00052FA1"/>
    <w:rsid w:val="0005366B"/>
    <w:rsid w:val="00053DC5"/>
    <w:rsid w:val="00056130"/>
    <w:rsid w:val="000567AF"/>
    <w:rsid w:val="00060403"/>
    <w:rsid w:val="00060C1C"/>
    <w:rsid w:val="00061E01"/>
    <w:rsid w:val="000625D1"/>
    <w:rsid w:val="00063502"/>
    <w:rsid w:val="00064DCC"/>
    <w:rsid w:val="000650C3"/>
    <w:rsid w:val="00065D1D"/>
    <w:rsid w:val="00067639"/>
    <w:rsid w:val="000706FF"/>
    <w:rsid w:val="00070D0C"/>
    <w:rsid w:val="000713FC"/>
    <w:rsid w:val="00072C3F"/>
    <w:rsid w:val="000737A2"/>
    <w:rsid w:val="000747AF"/>
    <w:rsid w:val="0007482A"/>
    <w:rsid w:val="000749F5"/>
    <w:rsid w:val="00076F17"/>
    <w:rsid w:val="00076F85"/>
    <w:rsid w:val="000778FC"/>
    <w:rsid w:val="00080043"/>
    <w:rsid w:val="00080EA8"/>
    <w:rsid w:val="00081657"/>
    <w:rsid w:val="000816BA"/>
    <w:rsid w:val="0008172E"/>
    <w:rsid w:val="0008252A"/>
    <w:rsid w:val="000830CB"/>
    <w:rsid w:val="00084017"/>
    <w:rsid w:val="00084B41"/>
    <w:rsid w:val="00084E82"/>
    <w:rsid w:val="000852FE"/>
    <w:rsid w:val="000856A6"/>
    <w:rsid w:val="000868B0"/>
    <w:rsid w:val="00086931"/>
    <w:rsid w:val="00086ACB"/>
    <w:rsid w:val="000873AD"/>
    <w:rsid w:val="00093719"/>
    <w:rsid w:val="0009388A"/>
    <w:rsid w:val="000947A3"/>
    <w:rsid w:val="0009598C"/>
    <w:rsid w:val="00095BF1"/>
    <w:rsid w:val="00095D0A"/>
    <w:rsid w:val="000965CE"/>
    <w:rsid w:val="00097DC8"/>
    <w:rsid w:val="000A083E"/>
    <w:rsid w:val="000A0B78"/>
    <w:rsid w:val="000A130A"/>
    <w:rsid w:val="000A131F"/>
    <w:rsid w:val="000A349B"/>
    <w:rsid w:val="000A3CC6"/>
    <w:rsid w:val="000A4004"/>
    <w:rsid w:val="000A40E7"/>
    <w:rsid w:val="000A5AC2"/>
    <w:rsid w:val="000A6B1F"/>
    <w:rsid w:val="000A78E6"/>
    <w:rsid w:val="000A7F65"/>
    <w:rsid w:val="000B09C8"/>
    <w:rsid w:val="000B1C04"/>
    <w:rsid w:val="000B25CB"/>
    <w:rsid w:val="000B311A"/>
    <w:rsid w:val="000B3207"/>
    <w:rsid w:val="000B3C7E"/>
    <w:rsid w:val="000B4244"/>
    <w:rsid w:val="000B425D"/>
    <w:rsid w:val="000B723D"/>
    <w:rsid w:val="000C0F12"/>
    <w:rsid w:val="000C28C0"/>
    <w:rsid w:val="000C37B0"/>
    <w:rsid w:val="000C4B44"/>
    <w:rsid w:val="000C4D4F"/>
    <w:rsid w:val="000C532E"/>
    <w:rsid w:val="000C5D90"/>
    <w:rsid w:val="000D0A09"/>
    <w:rsid w:val="000D116B"/>
    <w:rsid w:val="000D2B92"/>
    <w:rsid w:val="000D31C1"/>
    <w:rsid w:val="000D3915"/>
    <w:rsid w:val="000D424A"/>
    <w:rsid w:val="000D44C9"/>
    <w:rsid w:val="000D523C"/>
    <w:rsid w:val="000D5EEF"/>
    <w:rsid w:val="000E1ECE"/>
    <w:rsid w:val="000E4906"/>
    <w:rsid w:val="000E538D"/>
    <w:rsid w:val="000F2904"/>
    <w:rsid w:val="000F2911"/>
    <w:rsid w:val="000F6280"/>
    <w:rsid w:val="000F6B4B"/>
    <w:rsid w:val="000F76C7"/>
    <w:rsid w:val="00100172"/>
    <w:rsid w:val="001010A1"/>
    <w:rsid w:val="00103987"/>
    <w:rsid w:val="0010498A"/>
    <w:rsid w:val="001049D1"/>
    <w:rsid w:val="001053E4"/>
    <w:rsid w:val="001073DB"/>
    <w:rsid w:val="001107E3"/>
    <w:rsid w:val="00110F54"/>
    <w:rsid w:val="00112411"/>
    <w:rsid w:val="00114062"/>
    <w:rsid w:val="001154DA"/>
    <w:rsid w:val="001209E3"/>
    <w:rsid w:val="00121006"/>
    <w:rsid w:val="001218B2"/>
    <w:rsid w:val="001226BC"/>
    <w:rsid w:val="00122F91"/>
    <w:rsid w:val="001231D2"/>
    <w:rsid w:val="001232DA"/>
    <w:rsid w:val="0012345C"/>
    <w:rsid w:val="00123B36"/>
    <w:rsid w:val="00125167"/>
    <w:rsid w:val="00125C48"/>
    <w:rsid w:val="00126743"/>
    <w:rsid w:val="00126B6E"/>
    <w:rsid w:val="00127B2D"/>
    <w:rsid w:val="00130CE2"/>
    <w:rsid w:val="00131BD6"/>
    <w:rsid w:val="0013250D"/>
    <w:rsid w:val="00132761"/>
    <w:rsid w:val="001334C0"/>
    <w:rsid w:val="00133984"/>
    <w:rsid w:val="00134B7C"/>
    <w:rsid w:val="00134BC2"/>
    <w:rsid w:val="0013711D"/>
    <w:rsid w:val="0014081C"/>
    <w:rsid w:val="00141507"/>
    <w:rsid w:val="001421A6"/>
    <w:rsid w:val="00142440"/>
    <w:rsid w:val="0014437D"/>
    <w:rsid w:val="00144C91"/>
    <w:rsid w:val="001455A4"/>
    <w:rsid w:val="001461F2"/>
    <w:rsid w:val="0014717E"/>
    <w:rsid w:val="0015354E"/>
    <w:rsid w:val="001540AD"/>
    <w:rsid w:val="00154748"/>
    <w:rsid w:val="00155A6A"/>
    <w:rsid w:val="00156645"/>
    <w:rsid w:val="0015705E"/>
    <w:rsid w:val="00157112"/>
    <w:rsid w:val="0015742D"/>
    <w:rsid w:val="00160740"/>
    <w:rsid w:val="00160929"/>
    <w:rsid w:val="00160E84"/>
    <w:rsid w:val="0016104E"/>
    <w:rsid w:val="001627B1"/>
    <w:rsid w:val="00165F23"/>
    <w:rsid w:val="001668B4"/>
    <w:rsid w:val="00172A93"/>
    <w:rsid w:val="001731D0"/>
    <w:rsid w:val="00174196"/>
    <w:rsid w:val="00175808"/>
    <w:rsid w:val="0017632C"/>
    <w:rsid w:val="00176633"/>
    <w:rsid w:val="001779B4"/>
    <w:rsid w:val="001811E4"/>
    <w:rsid w:val="001813DD"/>
    <w:rsid w:val="00182E14"/>
    <w:rsid w:val="00184845"/>
    <w:rsid w:val="001879F9"/>
    <w:rsid w:val="00187C36"/>
    <w:rsid w:val="0019154F"/>
    <w:rsid w:val="00192E72"/>
    <w:rsid w:val="00193058"/>
    <w:rsid w:val="00193814"/>
    <w:rsid w:val="00196EE2"/>
    <w:rsid w:val="00197046"/>
    <w:rsid w:val="00197847"/>
    <w:rsid w:val="001A2052"/>
    <w:rsid w:val="001A2332"/>
    <w:rsid w:val="001A41F5"/>
    <w:rsid w:val="001A46E0"/>
    <w:rsid w:val="001A5306"/>
    <w:rsid w:val="001A5933"/>
    <w:rsid w:val="001A5981"/>
    <w:rsid w:val="001A5D65"/>
    <w:rsid w:val="001A7BF1"/>
    <w:rsid w:val="001B276A"/>
    <w:rsid w:val="001B2C4B"/>
    <w:rsid w:val="001B3D55"/>
    <w:rsid w:val="001B5281"/>
    <w:rsid w:val="001B5B3B"/>
    <w:rsid w:val="001B5DEB"/>
    <w:rsid w:val="001B5F7C"/>
    <w:rsid w:val="001B6865"/>
    <w:rsid w:val="001B6AFC"/>
    <w:rsid w:val="001B7848"/>
    <w:rsid w:val="001C07ED"/>
    <w:rsid w:val="001C1327"/>
    <w:rsid w:val="001C33AE"/>
    <w:rsid w:val="001C33EF"/>
    <w:rsid w:val="001C5178"/>
    <w:rsid w:val="001C56D7"/>
    <w:rsid w:val="001D0C09"/>
    <w:rsid w:val="001D0EEA"/>
    <w:rsid w:val="001D15C6"/>
    <w:rsid w:val="001D24CE"/>
    <w:rsid w:val="001D38C4"/>
    <w:rsid w:val="001D3A47"/>
    <w:rsid w:val="001D4ACC"/>
    <w:rsid w:val="001D5DB0"/>
    <w:rsid w:val="001E1A89"/>
    <w:rsid w:val="001E5970"/>
    <w:rsid w:val="001E7625"/>
    <w:rsid w:val="001E7DB8"/>
    <w:rsid w:val="001F0915"/>
    <w:rsid w:val="001F0B05"/>
    <w:rsid w:val="001F1E51"/>
    <w:rsid w:val="001F3C53"/>
    <w:rsid w:val="001F3F01"/>
    <w:rsid w:val="001F5872"/>
    <w:rsid w:val="001F60BE"/>
    <w:rsid w:val="001F61D0"/>
    <w:rsid w:val="001F6E86"/>
    <w:rsid w:val="002005F7"/>
    <w:rsid w:val="00202992"/>
    <w:rsid w:val="002036B4"/>
    <w:rsid w:val="00203945"/>
    <w:rsid w:val="00205BF0"/>
    <w:rsid w:val="00206E45"/>
    <w:rsid w:val="00206E46"/>
    <w:rsid w:val="00207191"/>
    <w:rsid w:val="00210368"/>
    <w:rsid w:val="00210870"/>
    <w:rsid w:val="002119F8"/>
    <w:rsid w:val="0021244B"/>
    <w:rsid w:val="00212D84"/>
    <w:rsid w:val="002132DD"/>
    <w:rsid w:val="00213CB9"/>
    <w:rsid w:val="002166B0"/>
    <w:rsid w:val="0021795A"/>
    <w:rsid w:val="00217DD4"/>
    <w:rsid w:val="00217F5B"/>
    <w:rsid w:val="00222C23"/>
    <w:rsid w:val="00223550"/>
    <w:rsid w:val="00223A32"/>
    <w:rsid w:val="00223CE6"/>
    <w:rsid w:val="002259B8"/>
    <w:rsid w:val="00226628"/>
    <w:rsid w:val="00226DCF"/>
    <w:rsid w:val="00227D34"/>
    <w:rsid w:val="002302C6"/>
    <w:rsid w:val="00230460"/>
    <w:rsid w:val="002329B6"/>
    <w:rsid w:val="0023453D"/>
    <w:rsid w:val="00235E8B"/>
    <w:rsid w:val="002369F8"/>
    <w:rsid w:val="00237185"/>
    <w:rsid w:val="002371DE"/>
    <w:rsid w:val="00240200"/>
    <w:rsid w:val="0024039A"/>
    <w:rsid w:val="002404DC"/>
    <w:rsid w:val="00240852"/>
    <w:rsid w:val="00242CCB"/>
    <w:rsid w:val="00243070"/>
    <w:rsid w:val="00243228"/>
    <w:rsid w:val="00243969"/>
    <w:rsid w:val="0025295F"/>
    <w:rsid w:val="00252D13"/>
    <w:rsid w:val="00253898"/>
    <w:rsid w:val="002555D8"/>
    <w:rsid w:val="002561A3"/>
    <w:rsid w:val="00257458"/>
    <w:rsid w:val="002602DE"/>
    <w:rsid w:val="00260ADE"/>
    <w:rsid w:val="002612CF"/>
    <w:rsid w:val="00261622"/>
    <w:rsid w:val="002627A9"/>
    <w:rsid w:val="00263D2E"/>
    <w:rsid w:val="00264CFC"/>
    <w:rsid w:val="00265E56"/>
    <w:rsid w:val="002662A3"/>
    <w:rsid w:val="00270483"/>
    <w:rsid w:val="002707B5"/>
    <w:rsid w:val="00272FCF"/>
    <w:rsid w:val="002736F1"/>
    <w:rsid w:val="00273E88"/>
    <w:rsid w:val="002742D4"/>
    <w:rsid w:val="00275538"/>
    <w:rsid w:val="0027752B"/>
    <w:rsid w:val="00277B9B"/>
    <w:rsid w:val="002801DF"/>
    <w:rsid w:val="00280606"/>
    <w:rsid w:val="00281166"/>
    <w:rsid w:val="00281B8B"/>
    <w:rsid w:val="00284EE1"/>
    <w:rsid w:val="002852DF"/>
    <w:rsid w:val="00287451"/>
    <w:rsid w:val="00287D9C"/>
    <w:rsid w:val="002903F1"/>
    <w:rsid w:val="002914B4"/>
    <w:rsid w:val="00293D08"/>
    <w:rsid w:val="00293D40"/>
    <w:rsid w:val="0029431E"/>
    <w:rsid w:val="0029444B"/>
    <w:rsid w:val="00295174"/>
    <w:rsid w:val="00297E2F"/>
    <w:rsid w:val="002A0A10"/>
    <w:rsid w:val="002A0DD6"/>
    <w:rsid w:val="002A202A"/>
    <w:rsid w:val="002A235A"/>
    <w:rsid w:val="002A31E8"/>
    <w:rsid w:val="002A4022"/>
    <w:rsid w:val="002A4CEA"/>
    <w:rsid w:val="002A7D28"/>
    <w:rsid w:val="002B082C"/>
    <w:rsid w:val="002B0FAE"/>
    <w:rsid w:val="002B128C"/>
    <w:rsid w:val="002B29C8"/>
    <w:rsid w:val="002B4D8A"/>
    <w:rsid w:val="002B5101"/>
    <w:rsid w:val="002B7324"/>
    <w:rsid w:val="002C12C2"/>
    <w:rsid w:val="002C13EA"/>
    <w:rsid w:val="002C1D64"/>
    <w:rsid w:val="002C2B86"/>
    <w:rsid w:val="002C30D8"/>
    <w:rsid w:val="002C38F0"/>
    <w:rsid w:val="002C3C7B"/>
    <w:rsid w:val="002C49AC"/>
    <w:rsid w:val="002C5701"/>
    <w:rsid w:val="002C58D8"/>
    <w:rsid w:val="002C64B8"/>
    <w:rsid w:val="002C6853"/>
    <w:rsid w:val="002C7A07"/>
    <w:rsid w:val="002D0246"/>
    <w:rsid w:val="002D0406"/>
    <w:rsid w:val="002D134A"/>
    <w:rsid w:val="002D1BCB"/>
    <w:rsid w:val="002D1F1A"/>
    <w:rsid w:val="002D24B4"/>
    <w:rsid w:val="002D3DAD"/>
    <w:rsid w:val="002D4441"/>
    <w:rsid w:val="002E033B"/>
    <w:rsid w:val="002E0A65"/>
    <w:rsid w:val="002E0EEA"/>
    <w:rsid w:val="002E0F5B"/>
    <w:rsid w:val="002E2597"/>
    <w:rsid w:val="002E43DD"/>
    <w:rsid w:val="002E5681"/>
    <w:rsid w:val="002E5E69"/>
    <w:rsid w:val="002E6A47"/>
    <w:rsid w:val="002E6A50"/>
    <w:rsid w:val="002E7897"/>
    <w:rsid w:val="002E7A5C"/>
    <w:rsid w:val="002F0460"/>
    <w:rsid w:val="002F15D6"/>
    <w:rsid w:val="002F1CF6"/>
    <w:rsid w:val="002F2618"/>
    <w:rsid w:val="002F2AB0"/>
    <w:rsid w:val="002F305E"/>
    <w:rsid w:val="002F40EE"/>
    <w:rsid w:val="002F4D4F"/>
    <w:rsid w:val="002F6902"/>
    <w:rsid w:val="002F70BE"/>
    <w:rsid w:val="002F7130"/>
    <w:rsid w:val="002F719D"/>
    <w:rsid w:val="003006F6"/>
    <w:rsid w:val="00302A54"/>
    <w:rsid w:val="00303673"/>
    <w:rsid w:val="00304FB0"/>
    <w:rsid w:val="0030640F"/>
    <w:rsid w:val="003065E6"/>
    <w:rsid w:val="00306CE3"/>
    <w:rsid w:val="00306F53"/>
    <w:rsid w:val="00310232"/>
    <w:rsid w:val="00310A16"/>
    <w:rsid w:val="00310AD3"/>
    <w:rsid w:val="00310D77"/>
    <w:rsid w:val="003111F6"/>
    <w:rsid w:val="00311E09"/>
    <w:rsid w:val="00312BF8"/>
    <w:rsid w:val="0031352D"/>
    <w:rsid w:val="00313A16"/>
    <w:rsid w:val="00313C1A"/>
    <w:rsid w:val="00314036"/>
    <w:rsid w:val="00314A7A"/>
    <w:rsid w:val="00315848"/>
    <w:rsid w:val="003165FE"/>
    <w:rsid w:val="00316856"/>
    <w:rsid w:val="00321980"/>
    <w:rsid w:val="00325534"/>
    <w:rsid w:val="00325A75"/>
    <w:rsid w:val="00325D4F"/>
    <w:rsid w:val="0032601A"/>
    <w:rsid w:val="003263D0"/>
    <w:rsid w:val="0033154B"/>
    <w:rsid w:val="00331C71"/>
    <w:rsid w:val="0033283C"/>
    <w:rsid w:val="0033293C"/>
    <w:rsid w:val="00333E42"/>
    <w:rsid w:val="00334088"/>
    <w:rsid w:val="00334361"/>
    <w:rsid w:val="003347DB"/>
    <w:rsid w:val="00335193"/>
    <w:rsid w:val="00336258"/>
    <w:rsid w:val="003362F1"/>
    <w:rsid w:val="0033645D"/>
    <w:rsid w:val="003379D5"/>
    <w:rsid w:val="00341391"/>
    <w:rsid w:val="003413B4"/>
    <w:rsid w:val="00341727"/>
    <w:rsid w:val="00341B3B"/>
    <w:rsid w:val="00341BFC"/>
    <w:rsid w:val="003441F0"/>
    <w:rsid w:val="00344A93"/>
    <w:rsid w:val="00345FDB"/>
    <w:rsid w:val="00346125"/>
    <w:rsid w:val="0034647D"/>
    <w:rsid w:val="00347F57"/>
    <w:rsid w:val="003514C6"/>
    <w:rsid w:val="00352D4D"/>
    <w:rsid w:val="00353297"/>
    <w:rsid w:val="00354F03"/>
    <w:rsid w:val="00356FAF"/>
    <w:rsid w:val="00360675"/>
    <w:rsid w:val="00360E69"/>
    <w:rsid w:val="0036207B"/>
    <w:rsid w:val="003628BF"/>
    <w:rsid w:val="003634CC"/>
    <w:rsid w:val="0036388B"/>
    <w:rsid w:val="00363A9E"/>
    <w:rsid w:val="00364EC8"/>
    <w:rsid w:val="0036683C"/>
    <w:rsid w:val="00367CCE"/>
    <w:rsid w:val="0037040A"/>
    <w:rsid w:val="00370C45"/>
    <w:rsid w:val="0037185F"/>
    <w:rsid w:val="00371D38"/>
    <w:rsid w:val="0037223E"/>
    <w:rsid w:val="00373137"/>
    <w:rsid w:val="00377DD1"/>
    <w:rsid w:val="00380BEB"/>
    <w:rsid w:val="00380CCB"/>
    <w:rsid w:val="00381080"/>
    <w:rsid w:val="00381275"/>
    <w:rsid w:val="0038258C"/>
    <w:rsid w:val="003848A2"/>
    <w:rsid w:val="00384A59"/>
    <w:rsid w:val="00385B79"/>
    <w:rsid w:val="003867B8"/>
    <w:rsid w:val="00386B63"/>
    <w:rsid w:val="00387F41"/>
    <w:rsid w:val="00390F28"/>
    <w:rsid w:val="0039200B"/>
    <w:rsid w:val="00394897"/>
    <w:rsid w:val="00394E81"/>
    <w:rsid w:val="00394F39"/>
    <w:rsid w:val="003965CF"/>
    <w:rsid w:val="00397F63"/>
    <w:rsid w:val="003A09B2"/>
    <w:rsid w:val="003A0AA8"/>
    <w:rsid w:val="003A15BB"/>
    <w:rsid w:val="003A1D42"/>
    <w:rsid w:val="003A1DFF"/>
    <w:rsid w:val="003A2CCB"/>
    <w:rsid w:val="003A30BE"/>
    <w:rsid w:val="003A31DE"/>
    <w:rsid w:val="003A42D4"/>
    <w:rsid w:val="003A45AE"/>
    <w:rsid w:val="003A49E0"/>
    <w:rsid w:val="003A6376"/>
    <w:rsid w:val="003A6A0D"/>
    <w:rsid w:val="003A77B4"/>
    <w:rsid w:val="003B03E3"/>
    <w:rsid w:val="003B0AC3"/>
    <w:rsid w:val="003B0BBC"/>
    <w:rsid w:val="003B14B1"/>
    <w:rsid w:val="003B2248"/>
    <w:rsid w:val="003B283F"/>
    <w:rsid w:val="003B2DF8"/>
    <w:rsid w:val="003B420F"/>
    <w:rsid w:val="003B4A06"/>
    <w:rsid w:val="003B6790"/>
    <w:rsid w:val="003B6CDA"/>
    <w:rsid w:val="003B776D"/>
    <w:rsid w:val="003B7D10"/>
    <w:rsid w:val="003C019A"/>
    <w:rsid w:val="003C02F8"/>
    <w:rsid w:val="003C1C3E"/>
    <w:rsid w:val="003C2E2B"/>
    <w:rsid w:val="003C31A0"/>
    <w:rsid w:val="003C3422"/>
    <w:rsid w:val="003C40B6"/>
    <w:rsid w:val="003C556F"/>
    <w:rsid w:val="003C5DFF"/>
    <w:rsid w:val="003C6920"/>
    <w:rsid w:val="003D0BBF"/>
    <w:rsid w:val="003D1D45"/>
    <w:rsid w:val="003D1E11"/>
    <w:rsid w:val="003D1E98"/>
    <w:rsid w:val="003D2D5F"/>
    <w:rsid w:val="003D5357"/>
    <w:rsid w:val="003D56F3"/>
    <w:rsid w:val="003D68E8"/>
    <w:rsid w:val="003D6AC6"/>
    <w:rsid w:val="003D756F"/>
    <w:rsid w:val="003E174A"/>
    <w:rsid w:val="003E2450"/>
    <w:rsid w:val="003E2BCC"/>
    <w:rsid w:val="003E2EE3"/>
    <w:rsid w:val="003E4F3D"/>
    <w:rsid w:val="003E74B3"/>
    <w:rsid w:val="003E753C"/>
    <w:rsid w:val="003F041A"/>
    <w:rsid w:val="003F0641"/>
    <w:rsid w:val="003F0B2A"/>
    <w:rsid w:val="003F0DEF"/>
    <w:rsid w:val="003F187E"/>
    <w:rsid w:val="003F1BA2"/>
    <w:rsid w:val="003F2030"/>
    <w:rsid w:val="003F39ED"/>
    <w:rsid w:val="003F47D4"/>
    <w:rsid w:val="003F486B"/>
    <w:rsid w:val="003F62E5"/>
    <w:rsid w:val="004015A7"/>
    <w:rsid w:val="00403035"/>
    <w:rsid w:val="004036D9"/>
    <w:rsid w:val="00404D34"/>
    <w:rsid w:val="00404FDD"/>
    <w:rsid w:val="0040792B"/>
    <w:rsid w:val="00410B04"/>
    <w:rsid w:val="00412A9A"/>
    <w:rsid w:val="004134BD"/>
    <w:rsid w:val="00414D70"/>
    <w:rsid w:val="004155AA"/>
    <w:rsid w:val="0041561C"/>
    <w:rsid w:val="00415FDF"/>
    <w:rsid w:val="00416227"/>
    <w:rsid w:val="00416C35"/>
    <w:rsid w:val="00420187"/>
    <w:rsid w:val="00421918"/>
    <w:rsid w:val="00422264"/>
    <w:rsid w:val="00424808"/>
    <w:rsid w:val="00424B27"/>
    <w:rsid w:val="00425587"/>
    <w:rsid w:val="00425804"/>
    <w:rsid w:val="0042603D"/>
    <w:rsid w:val="00426560"/>
    <w:rsid w:val="0042658B"/>
    <w:rsid w:val="00427310"/>
    <w:rsid w:val="00427992"/>
    <w:rsid w:val="004307EB"/>
    <w:rsid w:val="00431DAF"/>
    <w:rsid w:val="0043225E"/>
    <w:rsid w:val="004332D9"/>
    <w:rsid w:val="0043377D"/>
    <w:rsid w:val="004343AA"/>
    <w:rsid w:val="00434FD6"/>
    <w:rsid w:val="004366A4"/>
    <w:rsid w:val="004375D1"/>
    <w:rsid w:val="00437AEB"/>
    <w:rsid w:val="004403D6"/>
    <w:rsid w:val="0044068D"/>
    <w:rsid w:val="004407F2"/>
    <w:rsid w:val="00440DF0"/>
    <w:rsid w:val="0044145C"/>
    <w:rsid w:val="00441A44"/>
    <w:rsid w:val="00441E63"/>
    <w:rsid w:val="00442789"/>
    <w:rsid w:val="00442B6D"/>
    <w:rsid w:val="004430BA"/>
    <w:rsid w:val="00443DF6"/>
    <w:rsid w:val="00444458"/>
    <w:rsid w:val="00445DB8"/>
    <w:rsid w:val="0044675A"/>
    <w:rsid w:val="00447EF1"/>
    <w:rsid w:val="00452FD8"/>
    <w:rsid w:val="00453C2C"/>
    <w:rsid w:val="00454590"/>
    <w:rsid w:val="004558B6"/>
    <w:rsid w:val="00455B85"/>
    <w:rsid w:val="00457AD3"/>
    <w:rsid w:val="0046133D"/>
    <w:rsid w:val="0046137D"/>
    <w:rsid w:val="00461CBD"/>
    <w:rsid w:val="004622C0"/>
    <w:rsid w:val="0046280F"/>
    <w:rsid w:val="004631FF"/>
    <w:rsid w:val="00463D9F"/>
    <w:rsid w:val="0046655D"/>
    <w:rsid w:val="00466DC7"/>
    <w:rsid w:val="0046758B"/>
    <w:rsid w:val="00470D4B"/>
    <w:rsid w:val="00470FA6"/>
    <w:rsid w:val="0047396E"/>
    <w:rsid w:val="004747AF"/>
    <w:rsid w:val="00475973"/>
    <w:rsid w:val="00475CE5"/>
    <w:rsid w:val="0047670A"/>
    <w:rsid w:val="00476916"/>
    <w:rsid w:val="00481630"/>
    <w:rsid w:val="00481643"/>
    <w:rsid w:val="00481C4B"/>
    <w:rsid w:val="00482063"/>
    <w:rsid w:val="0048215E"/>
    <w:rsid w:val="00485AA7"/>
    <w:rsid w:val="00487712"/>
    <w:rsid w:val="004905BC"/>
    <w:rsid w:val="004910DB"/>
    <w:rsid w:val="00495FB2"/>
    <w:rsid w:val="004963D9"/>
    <w:rsid w:val="004970A7"/>
    <w:rsid w:val="004A0D55"/>
    <w:rsid w:val="004A0E41"/>
    <w:rsid w:val="004A1771"/>
    <w:rsid w:val="004A2028"/>
    <w:rsid w:val="004A2710"/>
    <w:rsid w:val="004A32D6"/>
    <w:rsid w:val="004A3964"/>
    <w:rsid w:val="004A3B22"/>
    <w:rsid w:val="004A45DF"/>
    <w:rsid w:val="004A4679"/>
    <w:rsid w:val="004A4C31"/>
    <w:rsid w:val="004A5561"/>
    <w:rsid w:val="004A5842"/>
    <w:rsid w:val="004A5A5F"/>
    <w:rsid w:val="004B16E7"/>
    <w:rsid w:val="004B268C"/>
    <w:rsid w:val="004B3016"/>
    <w:rsid w:val="004B3DD9"/>
    <w:rsid w:val="004B4417"/>
    <w:rsid w:val="004B4991"/>
    <w:rsid w:val="004B4CAA"/>
    <w:rsid w:val="004B7420"/>
    <w:rsid w:val="004C04E1"/>
    <w:rsid w:val="004C0C1A"/>
    <w:rsid w:val="004C1377"/>
    <w:rsid w:val="004C3B4B"/>
    <w:rsid w:val="004C5481"/>
    <w:rsid w:val="004C57E9"/>
    <w:rsid w:val="004C5F86"/>
    <w:rsid w:val="004C68EA"/>
    <w:rsid w:val="004C742A"/>
    <w:rsid w:val="004D1F3D"/>
    <w:rsid w:val="004D24C2"/>
    <w:rsid w:val="004D57AD"/>
    <w:rsid w:val="004E0D4E"/>
    <w:rsid w:val="004E18F3"/>
    <w:rsid w:val="004E1B93"/>
    <w:rsid w:val="004E209F"/>
    <w:rsid w:val="004E2221"/>
    <w:rsid w:val="004E3657"/>
    <w:rsid w:val="004E3DA6"/>
    <w:rsid w:val="004E4678"/>
    <w:rsid w:val="004E7BB5"/>
    <w:rsid w:val="004F0ACC"/>
    <w:rsid w:val="004F23E4"/>
    <w:rsid w:val="004F4464"/>
    <w:rsid w:val="004F48C1"/>
    <w:rsid w:val="004F7644"/>
    <w:rsid w:val="004F77C0"/>
    <w:rsid w:val="00500006"/>
    <w:rsid w:val="0050159B"/>
    <w:rsid w:val="00501878"/>
    <w:rsid w:val="00503AC7"/>
    <w:rsid w:val="005058F8"/>
    <w:rsid w:val="0050620F"/>
    <w:rsid w:val="00506DF0"/>
    <w:rsid w:val="0050713A"/>
    <w:rsid w:val="00510010"/>
    <w:rsid w:val="00510B0D"/>
    <w:rsid w:val="0051123B"/>
    <w:rsid w:val="00511CA5"/>
    <w:rsid w:val="00511E5B"/>
    <w:rsid w:val="00512B7B"/>
    <w:rsid w:val="00513C97"/>
    <w:rsid w:val="00513F42"/>
    <w:rsid w:val="00514644"/>
    <w:rsid w:val="00514DA4"/>
    <w:rsid w:val="00515A76"/>
    <w:rsid w:val="00515C9E"/>
    <w:rsid w:val="0052076A"/>
    <w:rsid w:val="00520AD5"/>
    <w:rsid w:val="00521C9E"/>
    <w:rsid w:val="00522DDA"/>
    <w:rsid w:val="00524DA0"/>
    <w:rsid w:val="00527262"/>
    <w:rsid w:val="00527899"/>
    <w:rsid w:val="00531444"/>
    <w:rsid w:val="0053157F"/>
    <w:rsid w:val="0053205D"/>
    <w:rsid w:val="005320AA"/>
    <w:rsid w:val="00533127"/>
    <w:rsid w:val="00535014"/>
    <w:rsid w:val="00536C51"/>
    <w:rsid w:val="00543896"/>
    <w:rsid w:val="005447D1"/>
    <w:rsid w:val="00544CE5"/>
    <w:rsid w:val="00545DA6"/>
    <w:rsid w:val="0055009B"/>
    <w:rsid w:val="00553003"/>
    <w:rsid w:val="005531FB"/>
    <w:rsid w:val="00553A36"/>
    <w:rsid w:val="00554585"/>
    <w:rsid w:val="00554E0A"/>
    <w:rsid w:val="0055604C"/>
    <w:rsid w:val="00557A6F"/>
    <w:rsid w:val="00561A40"/>
    <w:rsid w:val="005620BD"/>
    <w:rsid w:val="00564232"/>
    <w:rsid w:val="00564B39"/>
    <w:rsid w:val="0056705C"/>
    <w:rsid w:val="005676E1"/>
    <w:rsid w:val="00570007"/>
    <w:rsid w:val="005716C3"/>
    <w:rsid w:val="00571ADA"/>
    <w:rsid w:val="00573A76"/>
    <w:rsid w:val="00574807"/>
    <w:rsid w:val="005758A7"/>
    <w:rsid w:val="00575E70"/>
    <w:rsid w:val="00581C01"/>
    <w:rsid w:val="00581DD1"/>
    <w:rsid w:val="005831D4"/>
    <w:rsid w:val="00583214"/>
    <w:rsid w:val="005844B8"/>
    <w:rsid w:val="00584737"/>
    <w:rsid w:val="00584A84"/>
    <w:rsid w:val="00584EAD"/>
    <w:rsid w:val="0058505F"/>
    <w:rsid w:val="0058659A"/>
    <w:rsid w:val="0058737F"/>
    <w:rsid w:val="00590412"/>
    <w:rsid w:val="005912AE"/>
    <w:rsid w:val="00593C21"/>
    <w:rsid w:val="005946EA"/>
    <w:rsid w:val="00595B90"/>
    <w:rsid w:val="00596656"/>
    <w:rsid w:val="00597311"/>
    <w:rsid w:val="005A02D8"/>
    <w:rsid w:val="005A0BFC"/>
    <w:rsid w:val="005A285A"/>
    <w:rsid w:val="005A32F4"/>
    <w:rsid w:val="005A4222"/>
    <w:rsid w:val="005B0453"/>
    <w:rsid w:val="005B0663"/>
    <w:rsid w:val="005B0AFC"/>
    <w:rsid w:val="005B3A06"/>
    <w:rsid w:val="005B67D1"/>
    <w:rsid w:val="005B6884"/>
    <w:rsid w:val="005B6A18"/>
    <w:rsid w:val="005B7250"/>
    <w:rsid w:val="005C093B"/>
    <w:rsid w:val="005C18C3"/>
    <w:rsid w:val="005C3BBA"/>
    <w:rsid w:val="005C4F03"/>
    <w:rsid w:val="005C577F"/>
    <w:rsid w:val="005C6B5B"/>
    <w:rsid w:val="005C6C29"/>
    <w:rsid w:val="005C6C5F"/>
    <w:rsid w:val="005C7DE5"/>
    <w:rsid w:val="005C7F01"/>
    <w:rsid w:val="005D0406"/>
    <w:rsid w:val="005D1A13"/>
    <w:rsid w:val="005D2E4B"/>
    <w:rsid w:val="005D34B5"/>
    <w:rsid w:val="005D3691"/>
    <w:rsid w:val="005D3CDB"/>
    <w:rsid w:val="005D43E5"/>
    <w:rsid w:val="005D5354"/>
    <w:rsid w:val="005D5EFF"/>
    <w:rsid w:val="005D79A2"/>
    <w:rsid w:val="005D7E4F"/>
    <w:rsid w:val="005E009E"/>
    <w:rsid w:val="005E1A37"/>
    <w:rsid w:val="005E1B5C"/>
    <w:rsid w:val="005E40EC"/>
    <w:rsid w:val="005E4AFC"/>
    <w:rsid w:val="005E6EA2"/>
    <w:rsid w:val="005E6EB7"/>
    <w:rsid w:val="005F00CD"/>
    <w:rsid w:val="005F0BD0"/>
    <w:rsid w:val="005F1428"/>
    <w:rsid w:val="005F3376"/>
    <w:rsid w:val="005F3F75"/>
    <w:rsid w:val="005F3FDC"/>
    <w:rsid w:val="005F514B"/>
    <w:rsid w:val="005F6513"/>
    <w:rsid w:val="005F6667"/>
    <w:rsid w:val="005F76B4"/>
    <w:rsid w:val="005F7958"/>
    <w:rsid w:val="00601C4B"/>
    <w:rsid w:val="0060305A"/>
    <w:rsid w:val="00603F6D"/>
    <w:rsid w:val="0060536A"/>
    <w:rsid w:val="00605432"/>
    <w:rsid w:val="00606313"/>
    <w:rsid w:val="00606781"/>
    <w:rsid w:val="006069F0"/>
    <w:rsid w:val="0060750C"/>
    <w:rsid w:val="006101F1"/>
    <w:rsid w:val="006106DA"/>
    <w:rsid w:val="006110C2"/>
    <w:rsid w:val="00611745"/>
    <w:rsid w:val="00611AFF"/>
    <w:rsid w:val="0061370F"/>
    <w:rsid w:val="00613EFC"/>
    <w:rsid w:val="0061486C"/>
    <w:rsid w:val="00614B93"/>
    <w:rsid w:val="00616001"/>
    <w:rsid w:val="006171C7"/>
    <w:rsid w:val="00617CAD"/>
    <w:rsid w:val="006212D9"/>
    <w:rsid w:val="00621F40"/>
    <w:rsid w:val="006230FA"/>
    <w:rsid w:val="00624617"/>
    <w:rsid w:val="00625773"/>
    <w:rsid w:val="00625D37"/>
    <w:rsid w:val="00627103"/>
    <w:rsid w:val="006307F1"/>
    <w:rsid w:val="0063188C"/>
    <w:rsid w:val="0063200D"/>
    <w:rsid w:val="00632599"/>
    <w:rsid w:val="0063290F"/>
    <w:rsid w:val="0063397E"/>
    <w:rsid w:val="006350EB"/>
    <w:rsid w:val="00635450"/>
    <w:rsid w:val="0063638A"/>
    <w:rsid w:val="00636A4B"/>
    <w:rsid w:val="0064006E"/>
    <w:rsid w:val="00640123"/>
    <w:rsid w:val="00641CBE"/>
    <w:rsid w:val="00642558"/>
    <w:rsid w:val="006436B0"/>
    <w:rsid w:val="006470CB"/>
    <w:rsid w:val="00650943"/>
    <w:rsid w:val="00654D4D"/>
    <w:rsid w:val="00655262"/>
    <w:rsid w:val="006567AF"/>
    <w:rsid w:val="006568FA"/>
    <w:rsid w:val="00656FE9"/>
    <w:rsid w:val="00657B18"/>
    <w:rsid w:val="00660912"/>
    <w:rsid w:val="006609D2"/>
    <w:rsid w:val="00660FC5"/>
    <w:rsid w:val="006610D5"/>
    <w:rsid w:val="00661492"/>
    <w:rsid w:val="00662037"/>
    <w:rsid w:val="006622A0"/>
    <w:rsid w:val="006628AD"/>
    <w:rsid w:val="006650A6"/>
    <w:rsid w:val="00665EB9"/>
    <w:rsid w:val="00670CF8"/>
    <w:rsid w:val="00673442"/>
    <w:rsid w:val="006763CC"/>
    <w:rsid w:val="00676644"/>
    <w:rsid w:val="00677463"/>
    <w:rsid w:val="006823C9"/>
    <w:rsid w:val="006838E3"/>
    <w:rsid w:val="00683DCD"/>
    <w:rsid w:val="00684510"/>
    <w:rsid w:val="00685B0D"/>
    <w:rsid w:val="00686C24"/>
    <w:rsid w:val="00687BA2"/>
    <w:rsid w:val="00691F8B"/>
    <w:rsid w:val="00692274"/>
    <w:rsid w:val="006935F6"/>
    <w:rsid w:val="00693F0A"/>
    <w:rsid w:val="006951C8"/>
    <w:rsid w:val="00696228"/>
    <w:rsid w:val="00696DBF"/>
    <w:rsid w:val="00697330"/>
    <w:rsid w:val="00697F73"/>
    <w:rsid w:val="006A15E4"/>
    <w:rsid w:val="006A1D9B"/>
    <w:rsid w:val="006A27C9"/>
    <w:rsid w:val="006A27D2"/>
    <w:rsid w:val="006A2B82"/>
    <w:rsid w:val="006A3B50"/>
    <w:rsid w:val="006A6339"/>
    <w:rsid w:val="006B0BBA"/>
    <w:rsid w:val="006B1555"/>
    <w:rsid w:val="006B2E38"/>
    <w:rsid w:val="006B30B8"/>
    <w:rsid w:val="006B3D52"/>
    <w:rsid w:val="006B46C1"/>
    <w:rsid w:val="006B5E7A"/>
    <w:rsid w:val="006B7D9D"/>
    <w:rsid w:val="006C06FE"/>
    <w:rsid w:val="006C26AA"/>
    <w:rsid w:val="006C2807"/>
    <w:rsid w:val="006C43F8"/>
    <w:rsid w:val="006C4E0F"/>
    <w:rsid w:val="006C5106"/>
    <w:rsid w:val="006C6EDD"/>
    <w:rsid w:val="006C71FE"/>
    <w:rsid w:val="006C7660"/>
    <w:rsid w:val="006C7DBB"/>
    <w:rsid w:val="006D01DD"/>
    <w:rsid w:val="006D0FF7"/>
    <w:rsid w:val="006D26EF"/>
    <w:rsid w:val="006D3CE6"/>
    <w:rsid w:val="006D56C0"/>
    <w:rsid w:val="006D5862"/>
    <w:rsid w:val="006D61A7"/>
    <w:rsid w:val="006E1E19"/>
    <w:rsid w:val="006E1F02"/>
    <w:rsid w:val="006E30EB"/>
    <w:rsid w:val="006E32E0"/>
    <w:rsid w:val="006E3D84"/>
    <w:rsid w:val="006F038C"/>
    <w:rsid w:val="006F170A"/>
    <w:rsid w:val="006F29C0"/>
    <w:rsid w:val="006F365B"/>
    <w:rsid w:val="006F38D0"/>
    <w:rsid w:val="006F57F5"/>
    <w:rsid w:val="007008DA"/>
    <w:rsid w:val="007020B4"/>
    <w:rsid w:val="007029A3"/>
    <w:rsid w:val="00703D57"/>
    <w:rsid w:val="007040B7"/>
    <w:rsid w:val="007046BF"/>
    <w:rsid w:val="00704CE4"/>
    <w:rsid w:val="00706BC3"/>
    <w:rsid w:val="00707781"/>
    <w:rsid w:val="00707B6F"/>
    <w:rsid w:val="00710052"/>
    <w:rsid w:val="0071180B"/>
    <w:rsid w:val="00713737"/>
    <w:rsid w:val="0071382B"/>
    <w:rsid w:val="00714A3D"/>
    <w:rsid w:val="00714F24"/>
    <w:rsid w:val="00715C82"/>
    <w:rsid w:val="00715E9A"/>
    <w:rsid w:val="00715F23"/>
    <w:rsid w:val="00716970"/>
    <w:rsid w:val="007179CB"/>
    <w:rsid w:val="0072198B"/>
    <w:rsid w:val="007224AA"/>
    <w:rsid w:val="00723EDF"/>
    <w:rsid w:val="00724687"/>
    <w:rsid w:val="00725F49"/>
    <w:rsid w:val="0072618E"/>
    <w:rsid w:val="00727E40"/>
    <w:rsid w:val="00730012"/>
    <w:rsid w:val="00732225"/>
    <w:rsid w:val="00734763"/>
    <w:rsid w:val="007357AE"/>
    <w:rsid w:val="007361AB"/>
    <w:rsid w:val="007362AD"/>
    <w:rsid w:val="007378C1"/>
    <w:rsid w:val="00737E05"/>
    <w:rsid w:val="007403F6"/>
    <w:rsid w:val="00740496"/>
    <w:rsid w:val="007405AC"/>
    <w:rsid w:val="007408C1"/>
    <w:rsid w:val="00741989"/>
    <w:rsid w:val="00741C29"/>
    <w:rsid w:val="00742321"/>
    <w:rsid w:val="00744A58"/>
    <w:rsid w:val="00744D0A"/>
    <w:rsid w:val="00744E59"/>
    <w:rsid w:val="0074504C"/>
    <w:rsid w:val="00745426"/>
    <w:rsid w:val="00746AFA"/>
    <w:rsid w:val="00746F9A"/>
    <w:rsid w:val="00747536"/>
    <w:rsid w:val="00751A86"/>
    <w:rsid w:val="00752551"/>
    <w:rsid w:val="00752AFE"/>
    <w:rsid w:val="00753DEE"/>
    <w:rsid w:val="00754526"/>
    <w:rsid w:val="0075590B"/>
    <w:rsid w:val="00755DB9"/>
    <w:rsid w:val="0075707A"/>
    <w:rsid w:val="0075787F"/>
    <w:rsid w:val="00760459"/>
    <w:rsid w:val="00762997"/>
    <w:rsid w:val="00762C79"/>
    <w:rsid w:val="00762CF3"/>
    <w:rsid w:val="00762D06"/>
    <w:rsid w:val="007632E2"/>
    <w:rsid w:val="00763A78"/>
    <w:rsid w:val="00764235"/>
    <w:rsid w:val="00766C17"/>
    <w:rsid w:val="00767798"/>
    <w:rsid w:val="007678F7"/>
    <w:rsid w:val="00771BDB"/>
    <w:rsid w:val="00771CD5"/>
    <w:rsid w:val="007734A9"/>
    <w:rsid w:val="00775C75"/>
    <w:rsid w:val="00776E36"/>
    <w:rsid w:val="00780138"/>
    <w:rsid w:val="0078165D"/>
    <w:rsid w:val="007817BA"/>
    <w:rsid w:val="00782AA2"/>
    <w:rsid w:val="0078361F"/>
    <w:rsid w:val="00783C10"/>
    <w:rsid w:val="00784874"/>
    <w:rsid w:val="00785586"/>
    <w:rsid w:val="007859ED"/>
    <w:rsid w:val="0078641A"/>
    <w:rsid w:val="00786F26"/>
    <w:rsid w:val="0079091E"/>
    <w:rsid w:val="00792D2B"/>
    <w:rsid w:val="00793870"/>
    <w:rsid w:val="00796CA2"/>
    <w:rsid w:val="007A1879"/>
    <w:rsid w:val="007A2005"/>
    <w:rsid w:val="007A25B3"/>
    <w:rsid w:val="007A3A3D"/>
    <w:rsid w:val="007A485C"/>
    <w:rsid w:val="007A51C2"/>
    <w:rsid w:val="007A5F1E"/>
    <w:rsid w:val="007A6D1C"/>
    <w:rsid w:val="007A6FB1"/>
    <w:rsid w:val="007B0DEC"/>
    <w:rsid w:val="007B1552"/>
    <w:rsid w:val="007B326E"/>
    <w:rsid w:val="007B3D68"/>
    <w:rsid w:val="007B6164"/>
    <w:rsid w:val="007B6D20"/>
    <w:rsid w:val="007C0608"/>
    <w:rsid w:val="007C0BAA"/>
    <w:rsid w:val="007C3CA1"/>
    <w:rsid w:val="007C4256"/>
    <w:rsid w:val="007C5ED9"/>
    <w:rsid w:val="007C60DD"/>
    <w:rsid w:val="007C658F"/>
    <w:rsid w:val="007C67E6"/>
    <w:rsid w:val="007D158F"/>
    <w:rsid w:val="007D1B9C"/>
    <w:rsid w:val="007D33BB"/>
    <w:rsid w:val="007D3AAC"/>
    <w:rsid w:val="007D4926"/>
    <w:rsid w:val="007D4EF1"/>
    <w:rsid w:val="007D5126"/>
    <w:rsid w:val="007D59D8"/>
    <w:rsid w:val="007D6859"/>
    <w:rsid w:val="007E005F"/>
    <w:rsid w:val="007E2671"/>
    <w:rsid w:val="007E2A8E"/>
    <w:rsid w:val="007E456B"/>
    <w:rsid w:val="007E543F"/>
    <w:rsid w:val="007E5DED"/>
    <w:rsid w:val="007E6F36"/>
    <w:rsid w:val="007F07FB"/>
    <w:rsid w:val="007F1099"/>
    <w:rsid w:val="007F34FC"/>
    <w:rsid w:val="007F3E19"/>
    <w:rsid w:val="007F5841"/>
    <w:rsid w:val="007F5AC7"/>
    <w:rsid w:val="007F61E7"/>
    <w:rsid w:val="007F66C7"/>
    <w:rsid w:val="007F670E"/>
    <w:rsid w:val="007F6FCD"/>
    <w:rsid w:val="007F714C"/>
    <w:rsid w:val="00801A9B"/>
    <w:rsid w:val="008027CD"/>
    <w:rsid w:val="008031A7"/>
    <w:rsid w:val="00806534"/>
    <w:rsid w:val="00806545"/>
    <w:rsid w:val="00806DFE"/>
    <w:rsid w:val="0081019A"/>
    <w:rsid w:val="00810557"/>
    <w:rsid w:val="00810A9D"/>
    <w:rsid w:val="0081379F"/>
    <w:rsid w:val="00814DBC"/>
    <w:rsid w:val="00815517"/>
    <w:rsid w:val="00817162"/>
    <w:rsid w:val="00823C8B"/>
    <w:rsid w:val="0082532A"/>
    <w:rsid w:val="00826CAD"/>
    <w:rsid w:val="00827118"/>
    <w:rsid w:val="0082752D"/>
    <w:rsid w:val="00827B95"/>
    <w:rsid w:val="00830417"/>
    <w:rsid w:val="00831453"/>
    <w:rsid w:val="008319E0"/>
    <w:rsid w:val="00832899"/>
    <w:rsid w:val="00833413"/>
    <w:rsid w:val="00833563"/>
    <w:rsid w:val="0083450E"/>
    <w:rsid w:val="00836B10"/>
    <w:rsid w:val="00837C65"/>
    <w:rsid w:val="00840367"/>
    <w:rsid w:val="0084186E"/>
    <w:rsid w:val="008418F7"/>
    <w:rsid w:val="00841AE2"/>
    <w:rsid w:val="00842A00"/>
    <w:rsid w:val="00842C17"/>
    <w:rsid w:val="00842FA3"/>
    <w:rsid w:val="00843026"/>
    <w:rsid w:val="00843031"/>
    <w:rsid w:val="0084476B"/>
    <w:rsid w:val="008451FB"/>
    <w:rsid w:val="0084696F"/>
    <w:rsid w:val="00846D20"/>
    <w:rsid w:val="0084733A"/>
    <w:rsid w:val="00847656"/>
    <w:rsid w:val="00850160"/>
    <w:rsid w:val="0085019E"/>
    <w:rsid w:val="00850A44"/>
    <w:rsid w:val="00850C08"/>
    <w:rsid w:val="00851192"/>
    <w:rsid w:val="0085123E"/>
    <w:rsid w:val="00851749"/>
    <w:rsid w:val="00851A6C"/>
    <w:rsid w:val="00851CED"/>
    <w:rsid w:val="00851E55"/>
    <w:rsid w:val="008525F6"/>
    <w:rsid w:val="008549CF"/>
    <w:rsid w:val="00854BB3"/>
    <w:rsid w:val="00856135"/>
    <w:rsid w:val="0085742A"/>
    <w:rsid w:val="00857537"/>
    <w:rsid w:val="00857662"/>
    <w:rsid w:val="008602DB"/>
    <w:rsid w:val="008618E8"/>
    <w:rsid w:val="00862B37"/>
    <w:rsid w:val="008633A3"/>
    <w:rsid w:val="00865A7C"/>
    <w:rsid w:val="0086643C"/>
    <w:rsid w:val="00867F3B"/>
    <w:rsid w:val="00870919"/>
    <w:rsid w:val="00870ABB"/>
    <w:rsid w:val="00871321"/>
    <w:rsid w:val="00881588"/>
    <w:rsid w:val="00881FFD"/>
    <w:rsid w:val="00882252"/>
    <w:rsid w:val="00882AE7"/>
    <w:rsid w:val="00884279"/>
    <w:rsid w:val="0088502A"/>
    <w:rsid w:val="00885445"/>
    <w:rsid w:val="00887538"/>
    <w:rsid w:val="008901BD"/>
    <w:rsid w:val="00890C3E"/>
    <w:rsid w:val="008910D7"/>
    <w:rsid w:val="00892141"/>
    <w:rsid w:val="00895FD8"/>
    <w:rsid w:val="0089750D"/>
    <w:rsid w:val="00897BC5"/>
    <w:rsid w:val="008A0900"/>
    <w:rsid w:val="008A119B"/>
    <w:rsid w:val="008A1C7A"/>
    <w:rsid w:val="008A1ECA"/>
    <w:rsid w:val="008A3322"/>
    <w:rsid w:val="008A33A3"/>
    <w:rsid w:val="008A358E"/>
    <w:rsid w:val="008A5021"/>
    <w:rsid w:val="008B094C"/>
    <w:rsid w:val="008B128C"/>
    <w:rsid w:val="008B2234"/>
    <w:rsid w:val="008B44C8"/>
    <w:rsid w:val="008B70D8"/>
    <w:rsid w:val="008B7A62"/>
    <w:rsid w:val="008C079A"/>
    <w:rsid w:val="008C0857"/>
    <w:rsid w:val="008C092C"/>
    <w:rsid w:val="008C1813"/>
    <w:rsid w:val="008C2101"/>
    <w:rsid w:val="008C2220"/>
    <w:rsid w:val="008C265F"/>
    <w:rsid w:val="008C4ECD"/>
    <w:rsid w:val="008C67F0"/>
    <w:rsid w:val="008D0020"/>
    <w:rsid w:val="008D2BD9"/>
    <w:rsid w:val="008D2FFB"/>
    <w:rsid w:val="008D3003"/>
    <w:rsid w:val="008D3095"/>
    <w:rsid w:val="008D3CEB"/>
    <w:rsid w:val="008D4C07"/>
    <w:rsid w:val="008D6490"/>
    <w:rsid w:val="008D6664"/>
    <w:rsid w:val="008D69C0"/>
    <w:rsid w:val="008D6D5B"/>
    <w:rsid w:val="008D7033"/>
    <w:rsid w:val="008E024B"/>
    <w:rsid w:val="008E0342"/>
    <w:rsid w:val="008E122D"/>
    <w:rsid w:val="008E1501"/>
    <w:rsid w:val="008E1B12"/>
    <w:rsid w:val="008E54A2"/>
    <w:rsid w:val="008E58B8"/>
    <w:rsid w:val="008E6C44"/>
    <w:rsid w:val="008E6C4E"/>
    <w:rsid w:val="008E720B"/>
    <w:rsid w:val="008F19EF"/>
    <w:rsid w:val="008F1A3E"/>
    <w:rsid w:val="008F2C3B"/>
    <w:rsid w:val="008F3CC9"/>
    <w:rsid w:val="008F40A1"/>
    <w:rsid w:val="008F62DF"/>
    <w:rsid w:val="008F72AA"/>
    <w:rsid w:val="008F7E88"/>
    <w:rsid w:val="00900584"/>
    <w:rsid w:val="00901286"/>
    <w:rsid w:val="009029FF"/>
    <w:rsid w:val="00902EE2"/>
    <w:rsid w:val="009032DA"/>
    <w:rsid w:val="009034B2"/>
    <w:rsid w:val="00904CE0"/>
    <w:rsid w:val="00905AE9"/>
    <w:rsid w:val="00905DC9"/>
    <w:rsid w:val="009065C1"/>
    <w:rsid w:val="00906B7A"/>
    <w:rsid w:val="00907523"/>
    <w:rsid w:val="00914638"/>
    <w:rsid w:val="009149BF"/>
    <w:rsid w:val="00914DB3"/>
    <w:rsid w:val="00916BBD"/>
    <w:rsid w:val="00917F53"/>
    <w:rsid w:val="00920AD1"/>
    <w:rsid w:val="00921137"/>
    <w:rsid w:val="00923837"/>
    <w:rsid w:val="00923E91"/>
    <w:rsid w:val="00924FF0"/>
    <w:rsid w:val="009262C6"/>
    <w:rsid w:val="00926407"/>
    <w:rsid w:val="00926BD9"/>
    <w:rsid w:val="009301CE"/>
    <w:rsid w:val="00930BD7"/>
    <w:rsid w:val="00930E08"/>
    <w:rsid w:val="00931AE3"/>
    <w:rsid w:val="009326B0"/>
    <w:rsid w:val="00932735"/>
    <w:rsid w:val="00932875"/>
    <w:rsid w:val="0093451B"/>
    <w:rsid w:val="0093478C"/>
    <w:rsid w:val="00934837"/>
    <w:rsid w:val="00934C6D"/>
    <w:rsid w:val="00934CDF"/>
    <w:rsid w:val="00935305"/>
    <w:rsid w:val="00935966"/>
    <w:rsid w:val="00935A4D"/>
    <w:rsid w:val="00936779"/>
    <w:rsid w:val="00937820"/>
    <w:rsid w:val="00937B71"/>
    <w:rsid w:val="009413A6"/>
    <w:rsid w:val="00941625"/>
    <w:rsid w:val="00942B70"/>
    <w:rsid w:val="00942C62"/>
    <w:rsid w:val="00944438"/>
    <w:rsid w:val="00945E64"/>
    <w:rsid w:val="0094701E"/>
    <w:rsid w:val="0094720A"/>
    <w:rsid w:val="00947969"/>
    <w:rsid w:val="00947E28"/>
    <w:rsid w:val="00947E6E"/>
    <w:rsid w:val="0095058C"/>
    <w:rsid w:val="0095081B"/>
    <w:rsid w:val="00950923"/>
    <w:rsid w:val="00952FDD"/>
    <w:rsid w:val="00953731"/>
    <w:rsid w:val="00954052"/>
    <w:rsid w:val="009542CA"/>
    <w:rsid w:val="00955E90"/>
    <w:rsid w:val="00955F22"/>
    <w:rsid w:val="00956BEE"/>
    <w:rsid w:val="00957EFB"/>
    <w:rsid w:val="009610F4"/>
    <w:rsid w:val="00963E3E"/>
    <w:rsid w:val="00963F84"/>
    <w:rsid w:val="009644A5"/>
    <w:rsid w:val="0096466F"/>
    <w:rsid w:val="009657EB"/>
    <w:rsid w:val="00967F28"/>
    <w:rsid w:val="009702CC"/>
    <w:rsid w:val="00970BB8"/>
    <w:rsid w:val="00971945"/>
    <w:rsid w:val="0097292C"/>
    <w:rsid w:val="00972A9D"/>
    <w:rsid w:val="00973479"/>
    <w:rsid w:val="00974257"/>
    <w:rsid w:val="00975029"/>
    <w:rsid w:val="00976735"/>
    <w:rsid w:val="00980FC9"/>
    <w:rsid w:val="009813FE"/>
    <w:rsid w:val="0098194D"/>
    <w:rsid w:val="00981FAD"/>
    <w:rsid w:val="009829C6"/>
    <w:rsid w:val="00986C98"/>
    <w:rsid w:val="009874C9"/>
    <w:rsid w:val="00987BAA"/>
    <w:rsid w:val="009903CA"/>
    <w:rsid w:val="0099132D"/>
    <w:rsid w:val="00991904"/>
    <w:rsid w:val="00992DE9"/>
    <w:rsid w:val="00994781"/>
    <w:rsid w:val="0099502A"/>
    <w:rsid w:val="00995391"/>
    <w:rsid w:val="00995550"/>
    <w:rsid w:val="00996C20"/>
    <w:rsid w:val="00996F01"/>
    <w:rsid w:val="009A0675"/>
    <w:rsid w:val="009A0EE6"/>
    <w:rsid w:val="009A11C7"/>
    <w:rsid w:val="009A2E31"/>
    <w:rsid w:val="009A49E6"/>
    <w:rsid w:val="009A4CFF"/>
    <w:rsid w:val="009A67D3"/>
    <w:rsid w:val="009A6B69"/>
    <w:rsid w:val="009A7279"/>
    <w:rsid w:val="009A786A"/>
    <w:rsid w:val="009B18B3"/>
    <w:rsid w:val="009B4C1D"/>
    <w:rsid w:val="009B6AF3"/>
    <w:rsid w:val="009C2157"/>
    <w:rsid w:val="009C33EE"/>
    <w:rsid w:val="009C3FD0"/>
    <w:rsid w:val="009C42BA"/>
    <w:rsid w:val="009C6223"/>
    <w:rsid w:val="009C66D4"/>
    <w:rsid w:val="009C67BF"/>
    <w:rsid w:val="009D06BE"/>
    <w:rsid w:val="009D1E2C"/>
    <w:rsid w:val="009D1FE7"/>
    <w:rsid w:val="009D246B"/>
    <w:rsid w:val="009D254A"/>
    <w:rsid w:val="009D2AAA"/>
    <w:rsid w:val="009D2D3C"/>
    <w:rsid w:val="009D52A5"/>
    <w:rsid w:val="009D6353"/>
    <w:rsid w:val="009D65E1"/>
    <w:rsid w:val="009D7FB9"/>
    <w:rsid w:val="009E1D0B"/>
    <w:rsid w:val="009E2D22"/>
    <w:rsid w:val="009E3B21"/>
    <w:rsid w:val="009E4C58"/>
    <w:rsid w:val="009E542F"/>
    <w:rsid w:val="009E5E30"/>
    <w:rsid w:val="009E62F8"/>
    <w:rsid w:val="009E6E3F"/>
    <w:rsid w:val="009F114B"/>
    <w:rsid w:val="009F15C2"/>
    <w:rsid w:val="009F317C"/>
    <w:rsid w:val="009F3462"/>
    <w:rsid w:val="009F52F9"/>
    <w:rsid w:val="009F5780"/>
    <w:rsid w:val="009F57A8"/>
    <w:rsid w:val="009F5B7E"/>
    <w:rsid w:val="009F5F6A"/>
    <w:rsid w:val="009F6818"/>
    <w:rsid w:val="009F7C53"/>
    <w:rsid w:val="00A016A1"/>
    <w:rsid w:val="00A01C7B"/>
    <w:rsid w:val="00A020CB"/>
    <w:rsid w:val="00A0264F"/>
    <w:rsid w:val="00A047BA"/>
    <w:rsid w:val="00A0502F"/>
    <w:rsid w:val="00A0549E"/>
    <w:rsid w:val="00A0564B"/>
    <w:rsid w:val="00A07E7F"/>
    <w:rsid w:val="00A10EE1"/>
    <w:rsid w:val="00A118B9"/>
    <w:rsid w:val="00A122A5"/>
    <w:rsid w:val="00A127B5"/>
    <w:rsid w:val="00A1339E"/>
    <w:rsid w:val="00A13E0C"/>
    <w:rsid w:val="00A16769"/>
    <w:rsid w:val="00A20595"/>
    <w:rsid w:val="00A21A0E"/>
    <w:rsid w:val="00A22490"/>
    <w:rsid w:val="00A22C1E"/>
    <w:rsid w:val="00A24508"/>
    <w:rsid w:val="00A250E5"/>
    <w:rsid w:val="00A25ADC"/>
    <w:rsid w:val="00A30127"/>
    <w:rsid w:val="00A305DA"/>
    <w:rsid w:val="00A31967"/>
    <w:rsid w:val="00A327DA"/>
    <w:rsid w:val="00A3282B"/>
    <w:rsid w:val="00A33472"/>
    <w:rsid w:val="00A34259"/>
    <w:rsid w:val="00A3632D"/>
    <w:rsid w:val="00A367A6"/>
    <w:rsid w:val="00A36F0E"/>
    <w:rsid w:val="00A37A5C"/>
    <w:rsid w:val="00A40467"/>
    <w:rsid w:val="00A40830"/>
    <w:rsid w:val="00A40B7F"/>
    <w:rsid w:val="00A4168C"/>
    <w:rsid w:val="00A41F82"/>
    <w:rsid w:val="00A42F9D"/>
    <w:rsid w:val="00A4300D"/>
    <w:rsid w:val="00A43ECD"/>
    <w:rsid w:val="00A444CD"/>
    <w:rsid w:val="00A44D77"/>
    <w:rsid w:val="00A50D3F"/>
    <w:rsid w:val="00A50DC7"/>
    <w:rsid w:val="00A5113E"/>
    <w:rsid w:val="00A53A08"/>
    <w:rsid w:val="00A55DE6"/>
    <w:rsid w:val="00A5606D"/>
    <w:rsid w:val="00A56EEB"/>
    <w:rsid w:val="00A61A70"/>
    <w:rsid w:val="00A61EA5"/>
    <w:rsid w:val="00A6288E"/>
    <w:rsid w:val="00A636F3"/>
    <w:rsid w:val="00A6509A"/>
    <w:rsid w:val="00A65418"/>
    <w:rsid w:val="00A660F8"/>
    <w:rsid w:val="00A665F9"/>
    <w:rsid w:val="00A703D5"/>
    <w:rsid w:val="00A716F4"/>
    <w:rsid w:val="00A72C61"/>
    <w:rsid w:val="00A749BE"/>
    <w:rsid w:val="00A76031"/>
    <w:rsid w:val="00A80966"/>
    <w:rsid w:val="00A81658"/>
    <w:rsid w:val="00A82B72"/>
    <w:rsid w:val="00A847B0"/>
    <w:rsid w:val="00A8597E"/>
    <w:rsid w:val="00A86EA0"/>
    <w:rsid w:val="00A8758C"/>
    <w:rsid w:val="00A8784E"/>
    <w:rsid w:val="00A87C63"/>
    <w:rsid w:val="00A90564"/>
    <w:rsid w:val="00A91003"/>
    <w:rsid w:val="00A921D0"/>
    <w:rsid w:val="00A926D7"/>
    <w:rsid w:val="00A94C72"/>
    <w:rsid w:val="00A96AC0"/>
    <w:rsid w:val="00A9721B"/>
    <w:rsid w:val="00A97DCF"/>
    <w:rsid w:val="00AA0E7C"/>
    <w:rsid w:val="00AA1718"/>
    <w:rsid w:val="00AA27C8"/>
    <w:rsid w:val="00AA3485"/>
    <w:rsid w:val="00AA48DE"/>
    <w:rsid w:val="00AB0FCB"/>
    <w:rsid w:val="00AB1ABF"/>
    <w:rsid w:val="00AB3A6C"/>
    <w:rsid w:val="00AB3B9D"/>
    <w:rsid w:val="00AB464D"/>
    <w:rsid w:val="00AB50C5"/>
    <w:rsid w:val="00AB51D6"/>
    <w:rsid w:val="00AB55D1"/>
    <w:rsid w:val="00AB59B8"/>
    <w:rsid w:val="00AC049B"/>
    <w:rsid w:val="00AC060E"/>
    <w:rsid w:val="00AC06C6"/>
    <w:rsid w:val="00AC3270"/>
    <w:rsid w:val="00AC36E2"/>
    <w:rsid w:val="00AC3B01"/>
    <w:rsid w:val="00AC45FF"/>
    <w:rsid w:val="00AC6408"/>
    <w:rsid w:val="00AC746E"/>
    <w:rsid w:val="00AC7E01"/>
    <w:rsid w:val="00AD0895"/>
    <w:rsid w:val="00AD0918"/>
    <w:rsid w:val="00AD2F35"/>
    <w:rsid w:val="00AD37BD"/>
    <w:rsid w:val="00AD4171"/>
    <w:rsid w:val="00AD4214"/>
    <w:rsid w:val="00AD4315"/>
    <w:rsid w:val="00AD5B4E"/>
    <w:rsid w:val="00AD6CE9"/>
    <w:rsid w:val="00AD7886"/>
    <w:rsid w:val="00AE0670"/>
    <w:rsid w:val="00AE06B8"/>
    <w:rsid w:val="00AE18F4"/>
    <w:rsid w:val="00AE1F4C"/>
    <w:rsid w:val="00AE5527"/>
    <w:rsid w:val="00AE5D3F"/>
    <w:rsid w:val="00AF1518"/>
    <w:rsid w:val="00AF2676"/>
    <w:rsid w:val="00AF3A09"/>
    <w:rsid w:val="00AF4AF7"/>
    <w:rsid w:val="00AF5354"/>
    <w:rsid w:val="00AF5A74"/>
    <w:rsid w:val="00AF5BB5"/>
    <w:rsid w:val="00AF5D36"/>
    <w:rsid w:val="00AF717A"/>
    <w:rsid w:val="00AF76E6"/>
    <w:rsid w:val="00AF7BFF"/>
    <w:rsid w:val="00B00A0E"/>
    <w:rsid w:val="00B00F72"/>
    <w:rsid w:val="00B0121E"/>
    <w:rsid w:val="00B04DD2"/>
    <w:rsid w:val="00B0562F"/>
    <w:rsid w:val="00B059DC"/>
    <w:rsid w:val="00B05BC0"/>
    <w:rsid w:val="00B05C46"/>
    <w:rsid w:val="00B06903"/>
    <w:rsid w:val="00B06F6C"/>
    <w:rsid w:val="00B103BC"/>
    <w:rsid w:val="00B11EDC"/>
    <w:rsid w:val="00B11FF8"/>
    <w:rsid w:val="00B13550"/>
    <w:rsid w:val="00B140DA"/>
    <w:rsid w:val="00B15350"/>
    <w:rsid w:val="00B1716A"/>
    <w:rsid w:val="00B17EE5"/>
    <w:rsid w:val="00B2159F"/>
    <w:rsid w:val="00B228F8"/>
    <w:rsid w:val="00B236BE"/>
    <w:rsid w:val="00B24378"/>
    <w:rsid w:val="00B243D7"/>
    <w:rsid w:val="00B24B6D"/>
    <w:rsid w:val="00B26429"/>
    <w:rsid w:val="00B2673A"/>
    <w:rsid w:val="00B27B03"/>
    <w:rsid w:val="00B302F6"/>
    <w:rsid w:val="00B3223E"/>
    <w:rsid w:val="00B32743"/>
    <w:rsid w:val="00B34F80"/>
    <w:rsid w:val="00B350B5"/>
    <w:rsid w:val="00B3568E"/>
    <w:rsid w:val="00B35C77"/>
    <w:rsid w:val="00B377D9"/>
    <w:rsid w:val="00B409F7"/>
    <w:rsid w:val="00B41063"/>
    <w:rsid w:val="00B4175A"/>
    <w:rsid w:val="00B4355B"/>
    <w:rsid w:val="00B444CF"/>
    <w:rsid w:val="00B453E1"/>
    <w:rsid w:val="00B46460"/>
    <w:rsid w:val="00B4690E"/>
    <w:rsid w:val="00B476BF"/>
    <w:rsid w:val="00B47C1B"/>
    <w:rsid w:val="00B52A33"/>
    <w:rsid w:val="00B540D2"/>
    <w:rsid w:val="00B546F3"/>
    <w:rsid w:val="00B558DD"/>
    <w:rsid w:val="00B605DD"/>
    <w:rsid w:val="00B60602"/>
    <w:rsid w:val="00B60661"/>
    <w:rsid w:val="00B63440"/>
    <w:rsid w:val="00B643F9"/>
    <w:rsid w:val="00B6454D"/>
    <w:rsid w:val="00B64971"/>
    <w:rsid w:val="00B66055"/>
    <w:rsid w:val="00B66304"/>
    <w:rsid w:val="00B664C1"/>
    <w:rsid w:val="00B6683C"/>
    <w:rsid w:val="00B66B7E"/>
    <w:rsid w:val="00B709A1"/>
    <w:rsid w:val="00B70CA3"/>
    <w:rsid w:val="00B71C6E"/>
    <w:rsid w:val="00B71E68"/>
    <w:rsid w:val="00B73CCC"/>
    <w:rsid w:val="00B742EC"/>
    <w:rsid w:val="00B74469"/>
    <w:rsid w:val="00B74C95"/>
    <w:rsid w:val="00B75D0D"/>
    <w:rsid w:val="00B760D3"/>
    <w:rsid w:val="00B76577"/>
    <w:rsid w:val="00B766F4"/>
    <w:rsid w:val="00B7727C"/>
    <w:rsid w:val="00B80620"/>
    <w:rsid w:val="00B82A8E"/>
    <w:rsid w:val="00B8558D"/>
    <w:rsid w:val="00B87149"/>
    <w:rsid w:val="00B90BD5"/>
    <w:rsid w:val="00B91C08"/>
    <w:rsid w:val="00B91FEC"/>
    <w:rsid w:val="00B950C3"/>
    <w:rsid w:val="00B964D0"/>
    <w:rsid w:val="00B965E3"/>
    <w:rsid w:val="00B96705"/>
    <w:rsid w:val="00B9671F"/>
    <w:rsid w:val="00B967B9"/>
    <w:rsid w:val="00BA0F6B"/>
    <w:rsid w:val="00BA1559"/>
    <w:rsid w:val="00BA17B2"/>
    <w:rsid w:val="00BA2104"/>
    <w:rsid w:val="00BA24C8"/>
    <w:rsid w:val="00BA3089"/>
    <w:rsid w:val="00BA3DC0"/>
    <w:rsid w:val="00BA52DE"/>
    <w:rsid w:val="00BA5C26"/>
    <w:rsid w:val="00BA7025"/>
    <w:rsid w:val="00BB07DE"/>
    <w:rsid w:val="00BB0A68"/>
    <w:rsid w:val="00BB0DBA"/>
    <w:rsid w:val="00BB2BA0"/>
    <w:rsid w:val="00BB366E"/>
    <w:rsid w:val="00BB4213"/>
    <w:rsid w:val="00BB47AD"/>
    <w:rsid w:val="00BB58AC"/>
    <w:rsid w:val="00BB5E17"/>
    <w:rsid w:val="00BB65DE"/>
    <w:rsid w:val="00BB65F1"/>
    <w:rsid w:val="00BB7AD3"/>
    <w:rsid w:val="00BC0665"/>
    <w:rsid w:val="00BC12B3"/>
    <w:rsid w:val="00BC3831"/>
    <w:rsid w:val="00BC4795"/>
    <w:rsid w:val="00BC49EF"/>
    <w:rsid w:val="00BC610E"/>
    <w:rsid w:val="00BC6D00"/>
    <w:rsid w:val="00BC7846"/>
    <w:rsid w:val="00BC7EE6"/>
    <w:rsid w:val="00BD0D0F"/>
    <w:rsid w:val="00BD20F9"/>
    <w:rsid w:val="00BD32B9"/>
    <w:rsid w:val="00BD339E"/>
    <w:rsid w:val="00BD411C"/>
    <w:rsid w:val="00BD6333"/>
    <w:rsid w:val="00BD6649"/>
    <w:rsid w:val="00BD6D7D"/>
    <w:rsid w:val="00BD753C"/>
    <w:rsid w:val="00BD7B58"/>
    <w:rsid w:val="00BE057C"/>
    <w:rsid w:val="00BE1F82"/>
    <w:rsid w:val="00BE2802"/>
    <w:rsid w:val="00BE2F09"/>
    <w:rsid w:val="00BE3A4F"/>
    <w:rsid w:val="00BE4F66"/>
    <w:rsid w:val="00BE5611"/>
    <w:rsid w:val="00BE6603"/>
    <w:rsid w:val="00BE7BCA"/>
    <w:rsid w:val="00BE7DD4"/>
    <w:rsid w:val="00BF010D"/>
    <w:rsid w:val="00BF1895"/>
    <w:rsid w:val="00BF1BB3"/>
    <w:rsid w:val="00BF2C19"/>
    <w:rsid w:val="00BF3724"/>
    <w:rsid w:val="00BF49C7"/>
    <w:rsid w:val="00BF5EFF"/>
    <w:rsid w:val="00BF7FB1"/>
    <w:rsid w:val="00C00261"/>
    <w:rsid w:val="00C0066B"/>
    <w:rsid w:val="00C00AE7"/>
    <w:rsid w:val="00C01168"/>
    <w:rsid w:val="00C022E1"/>
    <w:rsid w:val="00C02420"/>
    <w:rsid w:val="00C027DE"/>
    <w:rsid w:val="00C02B1F"/>
    <w:rsid w:val="00C0308D"/>
    <w:rsid w:val="00C03A45"/>
    <w:rsid w:val="00C03F18"/>
    <w:rsid w:val="00C050B8"/>
    <w:rsid w:val="00C05DCD"/>
    <w:rsid w:val="00C060B0"/>
    <w:rsid w:val="00C069E5"/>
    <w:rsid w:val="00C06B6E"/>
    <w:rsid w:val="00C07608"/>
    <w:rsid w:val="00C07C86"/>
    <w:rsid w:val="00C103FA"/>
    <w:rsid w:val="00C10F9C"/>
    <w:rsid w:val="00C11207"/>
    <w:rsid w:val="00C1219D"/>
    <w:rsid w:val="00C133AB"/>
    <w:rsid w:val="00C14471"/>
    <w:rsid w:val="00C15C1B"/>
    <w:rsid w:val="00C205E3"/>
    <w:rsid w:val="00C20D00"/>
    <w:rsid w:val="00C20E2E"/>
    <w:rsid w:val="00C213B6"/>
    <w:rsid w:val="00C213F3"/>
    <w:rsid w:val="00C21974"/>
    <w:rsid w:val="00C21E21"/>
    <w:rsid w:val="00C22C0C"/>
    <w:rsid w:val="00C239B8"/>
    <w:rsid w:val="00C23B26"/>
    <w:rsid w:val="00C23DA0"/>
    <w:rsid w:val="00C23DC1"/>
    <w:rsid w:val="00C314BA"/>
    <w:rsid w:val="00C31591"/>
    <w:rsid w:val="00C32211"/>
    <w:rsid w:val="00C32A46"/>
    <w:rsid w:val="00C333D8"/>
    <w:rsid w:val="00C350FD"/>
    <w:rsid w:val="00C354D5"/>
    <w:rsid w:val="00C355EF"/>
    <w:rsid w:val="00C36723"/>
    <w:rsid w:val="00C370DD"/>
    <w:rsid w:val="00C4048C"/>
    <w:rsid w:val="00C40836"/>
    <w:rsid w:val="00C40921"/>
    <w:rsid w:val="00C411FC"/>
    <w:rsid w:val="00C41958"/>
    <w:rsid w:val="00C419E5"/>
    <w:rsid w:val="00C42535"/>
    <w:rsid w:val="00C433A7"/>
    <w:rsid w:val="00C439F4"/>
    <w:rsid w:val="00C444DA"/>
    <w:rsid w:val="00C44BB5"/>
    <w:rsid w:val="00C44EFB"/>
    <w:rsid w:val="00C45982"/>
    <w:rsid w:val="00C46B24"/>
    <w:rsid w:val="00C50F76"/>
    <w:rsid w:val="00C516CA"/>
    <w:rsid w:val="00C5171F"/>
    <w:rsid w:val="00C52C51"/>
    <w:rsid w:val="00C53DFE"/>
    <w:rsid w:val="00C56715"/>
    <w:rsid w:val="00C56859"/>
    <w:rsid w:val="00C57F0A"/>
    <w:rsid w:val="00C60A7B"/>
    <w:rsid w:val="00C612A3"/>
    <w:rsid w:val="00C61AF8"/>
    <w:rsid w:val="00C62DBB"/>
    <w:rsid w:val="00C63799"/>
    <w:rsid w:val="00C63D76"/>
    <w:rsid w:val="00C63E5D"/>
    <w:rsid w:val="00C644D5"/>
    <w:rsid w:val="00C64DA3"/>
    <w:rsid w:val="00C651ED"/>
    <w:rsid w:val="00C65D33"/>
    <w:rsid w:val="00C65ECC"/>
    <w:rsid w:val="00C66E60"/>
    <w:rsid w:val="00C67C5F"/>
    <w:rsid w:val="00C7000F"/>
    <w:rsid w:val="00C718B5"/>
    <w:rsid w:val="00C721AC"/>
    <w:rsid w:val="00C7221E"/>
    <w:rsid w:val="00C729B8"/>
    <w:rsid w:val="00C7409C"/>
    <w:rsid w:val="00C75EA1"/>
    <w:rsid w:val="00C77DF2"/>
    <w:rsid w:val="00C80518"/>
    <w:rsid w:val="00C85E78"/>
    <w:rsid w:val="00C90316"/>
    <w:rsid w:val="00C90E2E"/>
    <w:rsid w:val="00C91552"/>
    <w:rsid w:val="00C91ECD"/>
    <w:rsid w:val="00C92EC7"/>
    <w:rsid w:val="00C92ECD"/>
    <w:rsid w:val="00C93B27"/>
    <w:rsid w:val="00C9596D"/>
    <w:rsid w:val="00C96EF3"/>
    <w:rsid w:val="00C9771B"/>
    <w:rsid w:val="00CA2AC2"/>
    <w:rsid w:val="00CA5FB2"/>
    <w:rsid w:val="00CA71D6"/>
    <w:rsid w:val="00CA7417"/>
    <w:rsid w:val="00CA7EC3"/>
    <w:rsid w:val="00CB05D1"/>
    <w:rsid w:val="00CB19F9"/>
    <w:rsid w:val="00CB20B8"/>
    <w:rsid w:val="00CB2AE9"/>
    <w:rsid w:val="00CB3146"/>
    <w:rsid w:val="00CB3207"/>
    <w:rsid w:val="00CB362A"/>
    <w:rsid w:val="00CB435F"/>
    <w:rsid w:val="00CB4435"/>
    <w:rsid w:val="00CB457E"/>
    <w:rsid w:val="00CB5968"/>
    <w:rsid w:val="00CC0582"/>
    <w:rsid w:val="00CC0D6F"/>
    <w:rsid w:val="00CC1821"/>
    <w:rsid w:val="00CC644B"/>
    <w:rsid w:val="00CC764E"/>
    <w:rsid w:val="00CC7935"/>
    <w:rsid w:val="00CD2D19"/>
    <w:rsid w:val="00CD2EF4"/>
    <w:rsid w:val="00CD3DAD"/>
    <w:rsid w:val="00CD4A6F"/>
    <w:rsid w:val="00CD6816"/>
    <w:rsid w:val="00CD6C02"/>
    <w:rsid w:val="00CE1EDE"/>
    <w:rsid w:val="00CE1FBE"/>
    <w:rsid w:val="00CE3529"/>
    <w:rsid w:val="00CE4880"/>
    <w:rsid w:val="00CE556E"/>
    <w:rsid w:val="00CE60C3"/>
    <w:rsid w:val="00CE7791"/>
    <w:rsid w:val="00CE7888"/>
    <w:rsid w:val="00CE7E76"/>
    <w:rsid w:val="00CF0081"/>
    <w:rsid w:val="00CF0F43"/>
    <w:rsid w:val="00CF1A8A"/>
    <w:rsid w:val="00CF2D5E"/>
    <w:rsid w:val="00CF4F35"/>
    <w:rsid w:val="00CF5B60"/>
    <w:rsid w:val="00CF7CA1"/>
    <w:rsid w:val="00D01451"/>
    <w:rsid w:val="00D030F9"/>
    <w:rsid w:val="00D033E7"/>
    <w:rsid w:val="00D0506F"/>
    <w:rsid w:val="00D0563C"/>
    <w:rsid w:val="00D05C60"/>
    <w:rsid w:val="00D06267"/>
    <w:rsid w:val="00D06342"/>
    <w:rsid w:val="00D103E7"/>
    <w:rsid w:val="00D1089C"/>
    <w:rsid w:val="00D11B5D"/>
    <w:rsid w:val="00D12191"/>
    <w:rsid w:val="00D13500"/>
    <w:rsid w:val="00D14448"/>
    <w:rsid w:val="00D15C3E"/>
    <w:rsid w:val="00D178A5"/>
    <w:rsid w:val="00D20DB9"/>
    <w:rsid w:val="00D21D93"/>
    <w:rsid w:val="00D21FC8"/>
    <w:rsid w:val="00D22D39"/>
    <w:rsid w:val="00D23745"/>
    <w:rsid w:val="00D2405A"/>
    <w:rsid w:val="00D24CCD"/>
    <w:rsid w:val="00D24D57"/>
    <w:rsid w:val="00D24DE4"/>
    <w:rsid w:val="00D258B6"/>
    <w:rsid w:val="00D25A86"/>
    <w:rsid w:val="00D269C0"/>
    <w:rsid w:val="00D27292"/>
    <w:rsid w:val="00D2738E"/>
    <w:rsid w:val="00D30B34"/>
    <w:rsid w:val="00D34393"/>
    <w:rsid w:val="00D355A0"/>
    <w:rsid w:val="00D35C86"/>
    <w:rsid w:val="00D35D83"/>
    <w:rsid w:val="00D36F0B"/>
    <w:rsid w:val="00D3710B"/>
    <w:rsid w:val="00D37767"/>
    <w:rsid w:val="00D37926"/>
    <w:rsid w:val="00D40994"/>
    <w:rsid w:val="00D4168D"/>
    <w:rsid w:val="00D428FD"/>
    <w:rsid w:val="00D43197"/>
    <w:rsid w:val="00D43757"/>
    <w:rsid w:val="00D44495"/>
    <w:rsid w:val="00D4543C"/>
    <w:rsid w:val="00D46078"/>
    <w:rsid w:val="00D46F20"/>
    <w:rsid w:val="00D46FAE"/>
    <w:rsid w:val="00D50C7D"/>
    <w:rsid w:val="00D52452"/>
    <w:rsid w:val="00D52561"/>
    <w:rsid w:val="00D5262C"/>
    <w:rsid w:val="00D526D7"/>
    <w:rsid w:val="00D5296E"/>
    <w:rsid w:val="00D52BEE"/>
    <w:rsid w:val="00D55124"/>
    <w:rsid w:val="00D56630"/>
    <w:rsid w:val="00D56981"/>
    <w:rsid w:val="00D57766"/>
    <w:rsid w:val="00D577B0"/>
    <w:rsid w:val="00D57F1C"/>
    <w:rsid w:val="00D60936"/>
    <w:rsid w:val="00D61453"/>
    <w:rsid w:val="00D61602"/>
    <w:rsid w:val="00D62FEE"/>
    <w:rsid w:val="00D63CF4"/>
    <w:rsid w:val="00D6454C"/>
    <w:rsid w:val="00D6547C"/>
    <w:rsid w:val="00D65CA9"/>
    <w:rsid w:val="00D664D4"/>
    <w:rsid w:val="00D67067"/>
    <w:rsid w:val="00D70C3E"/>
    <w:rsid w:val="00D70FAE"/>
    <w:rsid w:val="00D717F7"/>
    <w:rsid w:val="00D7287C"/>
    <w:rsid w:val="00D734FE"/>
    <w:rsid w:val="00D73A09"/>
    <w:rsid w:val="00D75804"/>
    <w:rsid w:val="00D76318"/>
    <w:rsid w:val="00D7697D"/>
    <w:rsid w:val="00D76DB8"/>
    <w:rsid w:val="00D8223F"/>
    <w:rsid w:val="00D827BB"/>
    <w:rsid w:val="00D82AF1"/>
    <w:rsid w:val="00D83A64"/>
    <w:rsid w:val="00D83A89"/>
    <w:rsid w:val="00D875E3"/>
    <w:rsid w:val="00D87C7D"/>
    <w:rsid w:val="00D90234"/>
    <w:rsid w:val="00D91619"/>
    <w:rsid w:val="00D9170C"/>
    <w:rsid w:val="00D92629"/>
    <w:rsid w:val="00D92B7D"/>
    <w:rsid w:val="00D9647B"/>
    <w:rsid w:val="00D97092"/>
    <w:rsid w:val="00D97CCF"/>
    <w:rsid w:val="00DA082E"/>
    <w:rsid w:val="00DA2A74"/>
    <w:rsid w:val="00DA2CBF"/>
    <w:rsid w:val="00DA3DD9"/>
    <w:rsid w:val="00DA3F1A"/>
    <w:rsid w:val="00DA4801"/>
    <w:rsid w:val="00DA584D"/>
    <w:rsid w:val="00DA5FB6"/>
    <w:rsid w:val="00DA65D9"/>
    <w:rsid w:val="00DA6BBE"/>
    <w:rsid w:val="00DB15D3"/>
    <w:rsid w:val="00DB23C5"/>
    <w:rsid w:val="00DB350B"/>
    <w:rsid w:val="00DB6DE1"/>
    <w:rsid w:val="00DB7A6B"/>
    <w:rsid w:val="00DB7B73"/>
    <w:rsid w:val="00DC1365"/>
    <w:rsid w:val="00DC348E"/>
    <w:rsid w:val="00DC38D6"/>
    <w:rsid w:val="00DC50FA"/>
    <w:rsid w:val="00DC5463"/>
    <w:rsid w:val="00DC6BFF"/>
    <w:rsid w:val="00DC7A61"/>
    <w:rsid w:val="00DD09AA"/>
    <w:rsid w:val="00DD14FB"/>
    <w:rsid w:val="00DD287F"/>
    <w:rsid w:val="00DD29F9"/>
    <w:rsid w:val="00DD2B8B"/>
    <w:rsid w:val="00DD2DFC"/>
    <w:rsid w:val="00DD314B"/>
    <w:rsid w:val="00DD355C"/>
    <w:rsid w:val="00DD3B2A"/>
    <w:rsid w:val="00DD4161"/>
    <w:rsid w:val="00DD45EA"/>
    <w:rsid w:val="00DD6128"/>
    <w:rsid w:val="00DE06C7"/>
    <w:rsid w:val="00DE0F75"/>
    <w:rsid w:val="00DE1E7A"/>
    <w:rsid w:val="00DE21B0"/>
    <w:rsid w:val="00DE26D7"/>
    <w:rsid w:val="00DE437E"/>
    <w:rsid w:val="00DE4C46"/>
    <w:rsid w:val="00DE4DD3"/>
    <w:rsid w:val="00DE52BF"/>
    <w:rsid w:val="00DE5D72"/>
    <w:rsid w:val="00DF0C9A"/>
    <w:rsid w:val="00DF14BF"/>
    <w:rsid w:val="00DF2A88"/>
    <w:rsid w:val="00DF511B"/>
    <w:rsid w:val="00DF54D3"/>
    <w:rsid w:val="00DF6322"/>
    <w:rsid w:val="00DF6E71"/>
    <w:rsid w:val="00E0038D"/>
    <w:rsid w:val="00E00C1B"/>
    <w:rsid w:val="00E02D2B"/>
    <w:rsid w:val="00E031B3"/>
    <w:rsid w:val="00E0627F"/>
    <w:rsid w:val="00E07557"/>
    <w:rsid w:val="00E108FD"/>
    <w:rsid w:val="00E124AA"/>
    <w:rsid w:val="00E13746"/>
    <w:rsid w:val="00E13BF8"/>
    <w:rsid w:val="00E176B2"/>
    <w:rsid w:val="00E17D71"/>
    <w:rsid w:val="00E20775"/>
    <w:rsid w:val="00E20985"/>
    <w:rsid w:val="00E210B1"/>
    <w:rsid w:val="00E2162A"/>
    <w:rsid w:val="00E221A2"/>
    <w:rsid w:val="00E2271E"/>
    <w:rsid w:val="00E22D5A"/>
    <w:rsid w:val="00E23711"/>
    <w:rsid w:val="00E23C5A"/>
    <w:rsid w:val="00E23FBB"/>
    <w:rsid w:val="00E249DE"/>
    <w:rsid w:val="00E25556"/>
    <w:rsid w:val="00E25C15"/>
    <w:rsid w:val="00E27927"/>
    <w:rsid w:val="00E27BB4"/>
    <w:rsid w:val="00E302E2"/>
    <w:rsid w:val="00E30655"/>
    <w:rsid w:val="00E318B2"/>
    <w:rsid w:val="00E31C87"/>
    <w:rsid w:val="00E323B9"/>
    <w:rsid w:val="00E327B8"/>
    <w:rsid w:val="00E340E5"/>
    <w:rsid w:val="00E35F92"/>
    <w:rsid w:val="00E37262"/>
    <w:rsid w:val="00E4099D"/>
    <w:rsid w:val="00E41D0C"/>
    <w:rsid w:val="00E42D48"/>
    <w:rsid w:val="00E433CA"/>
    <w:rsid w:val="00E4347F"/>
    <w:rsid w:val="00E44B3F"/>
    <w:rsid w:val="00E44B68"/>
    <w:rsid w:val="00E44FB9"/>
    <w:rsid w:val="00E45C95"/>
    <w:rsid w:val="00E4688F"/>
    <w:rsid w:val="00E46D1B"/>
    <w:rsid w:val="00E52AC9"/>
    <w:rsid w:val="00E54A45"/>
    <w:rsid w:val="00E559EB"/>
    <w:rsid w:val="00E55A8E"/>
    <w:rsid w:val="00E56559"/>
    <w:rsid w:val="00E56875"/>
    <w:rsid w:val="00E6393F"/>
    <w:rsid w:val="00E63DA2"/>
    <w:rsid w:val="00E67B7D"/>
    <w:rsid w:val="00E70A5E"/>
    <w:rsid w:val="00E70D53"/>
    <w:rsid w:val="00E7189E"/>
    <w:rsid w:val="00E73513"/>
    <w:rsid w:val="00E73ED8"/>
    <w:rsid w:val="00E755B8"/>
    <w:rsid w:val="00E7682A"/>
    <w:rsid w:val="00E76A0D"/>
    <w:rsid w:val="00E76B0E"/>
    <w:rsid w:val="00E76FDE"/>
    <w:rsid w:val="00E80104"/>
    <w:rsid w:val="00E80508"/>
    <w:rsid w:val="00E81613"/>
    <w:rsid w:val="00E82436"/>
    <w:rsid w:val="00E832DD"/>
    <w:rsid w:val="00E844AB"/>
    <w:rsid w:val="00E85214"/>
    <w:rsid w:val="00E852EE"/>
    <w:rsid w:val="00E86C9D"/>
    <w:rsid w:val="00E86D69"/>
    <w:rsid w:val="00E87FA6"/>
    <w:rsid w:val="00E91AA9"/>
    <w:rsid w:val="00E92AB4"/>
    <w:rsid w:val="00E94459"/>
    <w:rsid w:val="00E97A9D"/>
    <w:rsid w:val="00EA0210"/>
    <w:rsid w:val="00EA0741"/>
    <w:rsid w:val="00EA1627"/>
    <w:rsid w:val="00EA1C86"/>
    <w:rsid w:val="00EA2315"/>
    <w:rsid w:val="00EA2E1A"/>
    <w:rsid w:val="00EA32D0"/>
    <w:rsid w:val="00EA388A"/>
    <w:rsid w:val="00EA3F88"/>
    <w:rsid w:val="00EA45CE"/>
    <w:rsid w:val="00EA47DE"/>
    <w:rsid w:val="00EA4F06"/>
    <w:rsid w:val="00EA5560"/>
    <w:rsid w:val="00EA66DB"/>
    <w:rsid w:val="00EA6D22"/>
    <w:rsid w:val="00EA71F9"/>
    <w:rsid w:val="00EA75DE"/>
    <w:rsid w:val="00EB29C6"/>
    <w:rsid w:val="00EB545F"/>
    <w:rsid w:val="00EB6138"/>
    <w:rsid w:val="00EB641B"/>
    <w:rsid w:val="00EB6C39"/>
    <w:rsid w:val="00EB70B0"/>
    <w:rsid w:val="00EC0E18"/>
    <w:rsid w:val="00EC1F61"/>
    <w:rsid w:val="00EC214A"/>
    <w:rsid w:val="00EC21CB"/>
    <w:rsid w:val="00EC21F8"/>
    <w:rsid w:val="00EC2CAA"/>
    <w:rsid w:val="00EC4574"/>
    <w:rsid w:val="00EC6AC3"/>
    <w:rsid w:val="00EC6B29"/>
    <w:rsid w:val="00EC7B61"/>
    <w:rsid w:val="00EC7FF0"/>
    <w:rsid w:val="00ED03EF"/>
    <w:rsid w:val="00ED0683"/>
    <w:rsid w:val="00ED0D22"/>
    <w:rsid w:val="00ED0E61"/>
    <w:rsid w:val="00ED0F4E"/>
    <w:rsid w:val="00ED0F9E"/>
    <w:rsid w:val="00ED2C71"/>
    <w:rsid w:val="00ED4526"/>
    <w:rsid w:val="00ED53F0"/>
    <w:rsid w:val="00ED7E8D"/>
    <w:rsid w:val="00ED7F0E"/>
    <w:rsid w:val="00EE14F5"/>
    <w:rsid w:val="00EE4776"/>
    <w:rsid w:val="00EE493C"/>
    <w:rsid w:val="00EE51AC"/>
    <w:rsid w:val="00EE7555"/>
    <w:rsid w:val="00EE782E"/>
    <w:rsid w:val="00EF1F24"/>
    <w:rsid w:val="00EF20D3"/>
    <w:rsid w:val="00EF3138"/>
    <w:rsid w:val="00EF4A4C"/>
    <w:rsid w:val="00EF688E"/>
    <w:rsid w:val="00F000F3"/>
    <w:rsid w:val="00F02CB3"/>
    <w:rsid w:val="00F03650"/>
    <w:rsid w:val="00F05681"/>
    <w:rsid w:val="00F05A04"/>
    <w:rsid w:val="00F05DAB"/>
    <w:rsid w:val="00F074E6"/>
    <w:rsid w:val="00F0786C"/>
    <w:rsid w:val="00F1126F"/>
    <w:rsid w:val="00F11276"/>
    <w:rsid w:val="00F1312D"/>
    <w:rsid w:val="00F14F05"/>
    <w:rsid w:val="00F1563C"/>
    <w:rsid w:val="00F15845"/>
    <w:rsid w:val="00F1612A"/>
    <w:rsid w:val="00F16154"/>
    <w:rsid w:val="00F161FA"/>
    <w:rsid w:val="00F224EF"/>
    <w:rsid w:val="00F22C17"/>
    <w:rsid w:val="00F22DA3"/>
    <w:rsid w:val="00F235FB"/>
    <w:rsid w:val="00F23A59"/>
    <w:rsid w:val="00F24159"/>
    <w:rsid w:val="00F24F29"/>
    <w:rsid w:val="00F267F3"/>
    <w:rsid w:val="00F26C48"/>
    <w:rsid w:val="00F26E8B"/>
    <w:rsid w:val="00F31708"/>
    <w:rsid w:val="00F32935"/>
    <w:rsid w:val="00F3356E"/>
    <w:rsid w:val="00F345B3"/>
    <w:rsid w:val="00F359E7"/>
    <w:rsid w:val="00F35D36"/>
    <w:rsid w:val="00F373F2"/>
    <w:rsid w:val="00F40D0D"/>
    <w:rsid w:val="00F41605"/>
    <w:rsid w:val="00F41A1F"/>
    <w:rsid w:val="00F4447E"/>
    <w:rsid w:val="00F44918"/>
    <w:rsid w:val="00F45EC4"/>
    <w:rsid w:val="00F4645E"/>
    <w:rsid w:val="00F4684A"/>
    <w:rsid w:val="00F4689E"/>
    <w:rsid w:val="00F46FA1"/>
    <w:rsid w:val="00F4704E"/>
    <w:rsid w:val="00F47444"/>
    <w:rsid w:val="00F501C4"/>
    <w:rsid w:val="00F505BF"/>
    <w:rsid w:val="00F50693"/>
    <w:rsid w:val="00F50C0E"/>
    <w:rsid w:val="00F53D4C"/>
    <w:rsid w:val="00F546BE"/>
    <w:rsid w:val="00F54CB3"/>
    <w:rsid w:val="00F55A7D"/>
    <w:rsid w:val="00F55AE3"/>
    <w:rsid w:val="00F5729B"/>
    <w:rsid w:val="00F57479"/>
    <w:rsid w:val="00F5759F"/>
    <w:rsid w:val="00F5788A"/>
    <w:rsid w:val="00F617DB"/>
    <w:rsid w:val="00F62EDF"/>
    <w:rsid w:val="00F636E0"/>
    <w:rsid w:val="00F63B57"/>
    <w:rsid w:val="00F6475F"/>
    <w:rsid w:val="00F64A31"/>
    <w:rsid w:val="00F6576A"/>
    <w:rsid w:val="00F66F03"/>
    <w:rsid w:val="00F70DC9"/>
    <w:rsid w:val="00F71A41"/>
    <w:rsid w:val="00F71A47"/>
    <w:rsid w:val="00F73AAD"/>
    <w:rsid w:val="00F8023D"/>
    <w:rsid w:val="00F80ADF"/>
    <w:rsid w:val="00F80D70"/>
    <w:rsid w:val="00F81E0D"/>
    <w:rsid w:val="00F83BE3"/>
    <w:rsid w:val="00F84A9D"/>
    <w:rsid w:val="00F85B8E"/>
    <w:rsid w:val="00F85D7C"/>
    <w:rsid w:val="00F87292"/>
    <w:rsid w:val="00F90869"/>
    <w:rsid w:val="00F921D6"/>
    <w:rsid w:val="00F928D9"/>
    <w:rsid w:val="00F930B3"/>
    <w:rsid w:val="00F94140"/>
    <w:rsid w:val="00F94149"/>
    <w:rsid w:val="00F955E5"/>
    <w:rsid w:val="00FA0192"/>
    <w:rsid w:val="00FA0AEB"/>
    <w:rsid w:val="00FA1CA0"/>
    <w:rsid w:val="00FA1FB2"/>
    <w:rsid w:val="00FA2A36"/>
    <w:rsid w:val="00FA6FDE"/>
    <w:rsid w:val="00FB0EE9"/>
    <w:rsid w:val="00FB118F"/>
    <w:rsid w:val="00FB1F64"/>
    <w:rsid w:val="00FB20A4"/>
    <w:rsid w:val="00FB2C4D"/>
    <w:rsid w:val="00FB3851"/>
    <w:rsid w:val="00FB3D8C"/>
    <w:rsid w:val="00FB44C5"/>
    <w:rsid w:val="00FB69EE"/>
    <w:rsid w:val="00FC0BEB"/>
    <w:rsid w:val="00FC0C2E"/>
    <w:rsid w:val="00FC1D21"/>
    <w:rsid w:val="00FC23E5"/>
    <w:rsid w:val="00FC30F9"/>
    <w:rsid w:val="00FC3F2D"/>
    <w:rsid w:val="00FC52D3"/>
    <w:rsid w:val="00FC6687"/>
    <w:rsid w:val="00FC7A9F"/>
    <w:rsid w:val="00FD0612"/>
    <w:rsid w:val="00FD57CB"/>
    <w:rsid w:val="00FD6383"/>
    <w:rsid w:val="00FE0B83"/>
    <w:rsid w:val="00FE11DA"/>
    <w:rsid w:val="00FE176E"/>
    <w:rsid w:val="00FE2BE1"/>
    <w:rsid w:val="00FE41C6"/>
    <w:rsid w:val="00FE5135"/>
    <w:rsid w:val="00FE5A58"/>
    <w:rsid w:val="00FE5BCB"/>
    <w:rsid w:val="00FE5DE5"/>
    <w:rsid w:val="00FE6EC0"/>
    <w:rsid w:val="00FE781B"/>
    <w:rsid w:val="00FF1F1E"/>
    <w:rsid w:val="00FF2031"/>
    <w:rsid w:val="00FF22F5"/>
    <w:rsid w:val="00FF2A55"/>
    <w:rsid w:val="00FF66D7"/>
    <w:rsid w:val="00FF68DE"/>
    <w:rsid w:val="00FF7C8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015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0870"/>
    <w:rPr>
      <w:rFonts w:eastAsia="Times"/>
      <w:sz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27103"/>
    <w:rPr>
      <w:rFonts w:ascii="Tahoma" w:hAnsi="Tahoma" w:cs="Tahoma"/>
      <w:sz w:val="16"/>
      <w:szCs w:val="16"/>
    </w:rPr>
  </w:style>
  <w:style w:type="character" w:customStyle="1" w:styleId="BalloonTextChar">
    <w:name w:val="Balloon Text Char"/>
    <w:link w:val="BalloonText"/>
    <w:rsid w:val="00627103"/>
    <w:rPr>
      <w:rFonts w:ascii="Tahoma" w:hAnsi="Tahoma" w:cs="Tahoma"/>
      <w:sz w:val="16"/>
      <w:szCs w:val="16"/>
    </w:rPr>
  </w:style>
  <w:style w:type="paragraph" w:styleId="Header">
    <w:name w:val="header"/>
    <w:basedOn w:val="Normal"/>
    <w:link w:val="HeaderChar"/>
    <w:unhideWhenUsed/>
    <w:rsid w:val="00627103"/>
    <w:pPr>
      <w:tabs>
        <w:tab w:val="center" w:pos="4680"/>
        <w:tab w:val="right" w:pos="9360"/>
      </w:tabs>
    </w:pPr>
    <w:rPr>
      <w:rFonts w:ascii="Calibri" w:eastAsia="Times New Roman" w:hAnsi="Calibri"/>
      <w:sz w:val="22"/>
      <w:szCs w:val="22"/>
      <w:lang w:eastAsia="ja-JP"/>
    </w:rPr>
  </w:style>
  <w:style w:type="character" w:customStyle="1" w:styleId="HeaderChar">
    <w:name w:val="Header Char"/>
    <w:link w:val="Header"/>
    <w:rsid w:val="00627103"/>
    <w:rPr>
      <w:rFonts w:ascii="Calibri" w:eastAsia="Times New Roman" w:hAnsi="Calibri" w:cs="Times New Roman"/>
      <w:sz w:val="22"/>
      <w:szCs w:val="22"/>
      <w:lang w:eastAsia="ja-JP"/>
    </w:rPr>
  </w:style>
  <w:style w:type="paragraph" w:styleId="Footer">
    <w:name w:val="footer"/>
    <w:basedOn w:val="Normal"/>
    <w:link w:val="FooterChar"/>
    <w:uiPriority w:val="99"/>
    <w:rsid w:val="00627103"/>
    <w:pPr>
      <w:tabs>
        <w:tab w:val="center" w:pos="4680"/>
        <w:tab w:val="right" w:pos="9360"/>
      </w:tabs>
    </w:pPr>
  </w:style>
  <w:style w:type="character" w:customStyle="1" w:styleId="FooterChar">
    <w:name w:val="Footer Char"/>
    <w:link w:val="Footer"/>
    <w:uiPriority w:val="99"/>
    <w:rsid w:val="00627103"/>
    <w:rPr>
      <w:sz w:val="24"/>
      <w:szCs w:val="24"/>
    </w:rPr>
  </w:style>
  <w:style w:type="paragraph" w:customStyle="1" w:styleId="Default">
    <w:name w:val="Default"/>
    <w:rsid w:val="00F94140"/>
    <w:pPr>
      <w:autoSpaceDE w:val="0"/>
      <w:autoSpaceDN w:val="0"/>
      <w:adjustRightInd w:val="0"/>
    </w:pPr>
    <w:rPr>
      <w:rFonts w:ascii="Tahoma" w:eastAsia="Times" w:hAnsi="Tahoma" w:cs="Tahoma"/>
      <w:color w:val="000000"/>
      <w:sz w:val="24"/>
      <w:szCs w:val="24"/>
      <w:lang w:val="en-US" w:eastAsia="en-US"/>
    </w:rPr>
  </w:style>
  <w:style w:type="paragraph" w:styleId="ListParagraph">
    <w:name w:val="List Paragraph"/>
    <w:basedOn w:val="Normal"/>
    <w:uiPriority w:val="34"/>
    <w:qFormat/>
    <w:rsid w:val="00771B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63637">
      <w:bodyDiv w:val="1"/>
      <w:marLeft w:val="0"/>
      <w:marRight w:val="0"/>
      <w:marTop w:val="0"/>
      <w:marBottom w:val="0"/>
      <w:divBdr>
        <w:top w:val="none" w:sz="0" w:space="0" w:color="auto"/>
        <w:left w:val="none" w:sz="0" w:space="0" w:color="auto"/>
        <w:bottom w:val="none" w:sz="0" w:space="0" w:color="auto"/>
        <w:right w:val="none" w:sz="0" w:space="0" w:color="auto"/>
      </w:divBdr>
    </w:div>
    <w:div w:id="467356640">
      <w:bodyDiv w:val="1"/>
      <w:marLeft w:val="0"/>
      <w:marRight w:val="0"/>
      <w:marTop w:val="0"/>
      <w:marBottom w:val="0"/>
      <w:divBdr>
        <w:top w:val="none" w:sz="0" w:space="0" w:color="auto"/>
        <w:left w:val="none" w:sz="0" w:space="0" w:color="auto"/>
        <w:bottom w:val="none" w:sz="0" w:space="0" w:color="auto"/>
        <w:right w:val="none" w:sz="0" w:space="0" w:color="auto"/>
      </w:divBdr>
      <w:divsChild>
        <w:div w:id="2010517439">
          <w:marLeft w:val="0"/>
          <w:marRight w:val="0"/>
          <w:marTop w:val="0"/>
          <w:marBottom w:val="432"/>
          <w:divBdr>
            <w:top w:val="none" w:sz="0" w:space="0" w:color="auto"/>
            <w:left w:val="none" w:sz="0" w:space="0" w:color="auto"/>
            <w:bottom w:val="none" w:sz="0" w:space="0" w:color="auto"/>
            <w:right w:val="none" w:sz="0" w:space="0" w:color="auto"/>
          </w:divBdr>
        </w:div>
      </w:divsChild>
    </w:div>
    <w:div w:id="210757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F05D0-579E-492C-9C04-A6FFA2D32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Code of Conduct 2023.docx</Template>
  <TotalTime>2</TotalTime>
  <Pages>2</Pages>
  <Words>533</Words>
  <Characters>3040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 Cloete</dc:creator>
  <cp:lastModifiedBy>Magda Cloete</cp:lastModifiedBy>
  <cp:revision>2</cp:revision>
  <cp:lastPrinted>2013-05-20T05:48:00Z</cp:lastPrinted>
  <dcterms:created xsi:type="dcterms:W3CDTF">2024-01-26T06:07:00Z</dcterms:created>
  <dcterms:modified xsi:type="dcterms:W3CDTF">2024-01-26T06:07:00Z</dcterms:modified>
</cp:coreProperties>
</file>